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6C6" w:rsidRDefault="009E56C6" w:rsidP="000779E4">
      <w:pPr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559.2pt;margin-top:-29.8pt;width:111pt;height:41.25pt;z-index:-251658240">
            <v:imagedata r:id="rId7" o:title=""/>
          </v:shape>
        </w:pict>
      </w:r>
      <w:r>
        <w:rPr>
          <w:noProof/>
          <w:lang w:eastAsia="pl-PL"/>
        </w:rPr>
        <w:pict>
          <v:shape id="_x0000_s1027" type="#_x0000_t75" style="position:absolute;margin-left:-4.9pt;margin-top:-35.35pt;width:116.75pt;height:46.8pt;z-index:251657216">
            <v:imagedata r:id="rId8" o:title=""/>
          </v:shape>
        </w:pict>
      </w:r>
    </w:p>
    <w:p w:rsidR="009E56C6" w:rsidRDefault="009E56C6" w:rsidP="000779E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9E56C6" w:rsidRPr="00DB5B78" w:rsidRDefault="009E56C6" w:rsidP="00D801EA">
      <w:pPr>
        <w:pStyle w:val="Heading1"/>
        <w:rPr>
          <w:b/>
        </w:rPr>
      </w:pPr>
      <w:r>
        <w:rPr>
          <w:b/>
        </w:rPr>
        <w:t xml:space="preserve">Załącznik Nr 1 </w:t>
      </w:r>
    </w:p>
    <w:p w:rsidR="009E56C6" w:rsidRPr="0039603C" w:rsidRDefault="009E56C6" w:rsidP="00D801EA">
      <w:pPr>
        <w:keepNext/>
        <w:widowControl w:val="0"/>
        <w:jc w:val="center"/>
        <w:rPr>
          <w:rFonts w:ascii="Times New Roman" w:hAnsi="Times New Roman"/>
          <w:b/>
          <w:snapToGrid w:val="0"/>
        </w:rPr>
      </w:pPr>
      <w:r w:rsidRPr="0039603C">
        <w:rPr>
          <w:rFonts w:ascii="Times New Roman" w:hAnsi="Times New Roman"/>
          <w:b/>
          <w:snapToGrid w:val="0"/>
        </w:rPr>
        <w:t>SZCZEGÓŁOWY OPIS PRZEDMIOTU ZAMÓWIENIA</w:t>
      </w:r>
    </w:p>
    <w:p w:rsidR="009E56C6" w:rsidRPr="0039603C" w:rsidRDefault="009E56C6" w:rsidP="00D801EA">
      <w:pPr>
        <w:jc w:val="both"/>
        <w:rPr>
          <w:rFonts w:ascii="Times New Roman" w:hAnsi="Times New Roman"/>
          <w:b/>
          <w:u w:val="single"/>
        </w:rPr>
      </w:pPr>
      <w:r w:rsidRPr="0039603C">
        <w:rPr>
          <w:rFonts w:ascii="Times New Roman" w:hAnsi="Times New Roman"/>
          <w:b/>
          <w:u w:val="single"/>
        </w:rPr>
        <w:t xml:space="preserve">Dotyczy przetargu nieograniczonego na dostawę </w:t>
      </w:r>
      <w:r w:rsidRPr="00254C16">
        <w:rPr>
          <w:rStyle w:val="FontStyle25"/>
          <w:b/>
          <w:u w:val="single"/>
        </w:rPr>
        <w:t>materiałów papierniczo-biurowych</w:t>
      </w:r>
      <w:r>
        <w:rPr>
          <w:rFonts w:ascii="Times New Roman" w:hAnsi="Times New Roman"/>
        </w:rPr>
        <w:t xml:space="preserve">  </w:t>
      </w:r>
      <w:r w:rsidRPr="0039603C">
        <w:rPr>
          <w:rFonts w:ascii="Times New Roman" w:hAnsi="Times New Roman"/>
          <w:b/>
          <w:u w:val="single"/>
        </w:rPr>
        <w:t>w ramach projektu</w:t>
      </w:r>
      <w:r w:rsidRPr="0039603C">
        <w:rPr>
          <w:rStyle w:val="FontStyle25"/>
          <w:b/>
          <w:u w:val="single"/>
        </w:rPr>
        <w:t xml:space="preserve"> w ramach </w:t>
      </w:r>
      <w:r w:rsidRPr="0039603C">
        <w:rPr>
          <w:rFonts w:ascii="Times New Roman" w:hAnsi="Times New Roman"/>
          <w:b/>
          <w:u w:val="single"/>
        </w:rPr>
        <w:t>projektu „Indywidualizacja procesu nauczania i wychowania uczniów klas I – III szkół podstawowych – Miasto Suwałki”</w:t>
      </w:r>
    </w:p>
    <w:p w:rsidR="009E56C6" w:rsidRPr="006F7AF4" w:rsidRDefault="009E56C6" w:rsidP="005D3A21">
      <w:pPr>
        <w:pStyle w:val="tekst"/>
        <w:suppressLineNumbers w:val="0"/>
        <w:spacing w:before="0" w:after="0"/>
        <w:rPr>
          <w:b/>
          <w:szCs w:val="24"/>
          <w:vertAlign w:val="superscript"/>
        </w:rPr>
      </w:pPr>
      <w:r w:rsidRPr="006F7AF4">
        <w:rPr>
          <w:b/>
          <w:szCs w:val="24"/>
        </w:rPr>
        <w:t xml:space="preserve">CZĘŚĆ 1 – </w:t>
      </w:r>
      <w:r w:rsidRPr="002E5D04">
        <w:rPr>
          <w:sz w:val="28"/>
          <w:szCs w:val="28"/>
        </w:rPr>
        <w:t xml:space="preserve">Dostawa </w:t>
      </w:r>
      <w:r>
        <w:rPr>
          <w:sz w:val="28"/>
          <w:szCs w:val="28"/>
        </w:rPr>
        <w:t>materiałów papierniczo-biurowych</w:t>
      </w:r>
      <w:r w:rsidRPr="002E5D04">
        <w:rPr>
          <w:sz w:val="28"/>
          <w:szCs w:val="28"/>
        </w:rPr>
        <w:t xml:space="preserve"> do realizacji zajęć w Zespole Szkół nr 8 Szkole Podstawowej nr 2 im. Aleksandry Piłsudskiej w Suwałkach, ul. Kościuszki 126.</w:t>
      </w:r>
      <w:r>
        <w:rPr>
          <w:sz w:val="28"/>
          <w:szCs w:val="28"/>
        </w:rPr>
        <w:br/>
      </w:r>
    </w:p>
    <w:tbl>
      <w:tblPr>
        <w:tblW w:w="0" w:type="auto"/>
        <w:tblInd w:w="2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6536"/>
        <w:gridCol w:w="1118"/>
        <w:gridCol w:w="1134"/>
      </w:tblGrid>
      <w:tr w:rsidR="009E56C6" w:rsidTr="00A477FD">
        <w:tc>
          <w:tcPr>
            <w:tcW w:w="534" w:type="dxa"/>
          </w:tcPr>
          <w:p w:rsidR="009E56C6" w:rsidRPr="00A477FD" w:rsidRDefault="009E56C6" w:rsidP="00D801E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653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opis  przedmiotu zamówienia</w:t>
            </w:r>
          </w:p>
        </w:tc>
        <w:tc>
          <w:tcPr>
            <w:tcW w:w="111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Jm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Ilość</w:t>
            </w:r>
          </w:p>
        </w:tc>
      </w:tr>
      <w:tr w:rsidR="009E56C6" w:rsidTr="00A477FD">
        <w:tc>
          <w:tcPr>
            <w:tcW w:w="5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3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dziennik zajęć</w:t>
            </w:r>
          </w:p>
        </w:tc>
        <w:tc>
          <w:tcPr>
            <w:tcW w:w="111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5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53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biały ksero A4</w:t>
            </w:r>
          </w:p>
        </w:tc>
        <w:tc>
          <w:tcPr>
            <w:tcW w:w="111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5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53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teczka tekturowa z gumką A4 żółta</w:t>
            </w:r>
          </w:p>
        </w:tc>
        <w:tc>
          <w:tcPr>
            <w:tcW w:w="111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9E56C6" w:rsidTr="00A477FD">
        <w:tc>
          <w:tcPr>
            <w:tcW w:w="5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53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długopis z niebieskim wkładem</w:t>
            </w:r>
          </w:p>
        </w:tc>
        <w:tc>
          <w:tcPr>
            <w:tcW w:w="111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9E56C6" w:rsidTr="00A477FD">
        <w:tc>
          <w:tcPr>
            <w:tcW w:w="5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53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segregator z mechanizmem, na 2 dziurki kolor żółty</w:t>
            </w:r>
          </w:p>
        </w:tc>
        <w:tc>
          <w:tcPr>
            <w:tcW w:w="111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Tr="00A477FD">
        <w:tc>
          <w:tcPr>
            <w:tcW w:w="5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53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koszulki na dokumenty A4 "kpl" 100 sztuk</w:t>
            </w:r>
          </w:p>
        </w:tc>
        <w:tc>
          <w:tcPr>
            <w:tcW w:w="111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komplet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Tr="00A477FD">
        <w:tc>
          <w:tcPr>
            <w:tcW w:w="5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53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dziennik zajęć</w:t>
            </w:r>
          </w:p>
        </w:tc>
        <w:tc>
          <w:tcPr>
            <w:tcW w:w="111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5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53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biały ksero A4</w:t>
            </w:r>
          </w:p>
        </w:tc>
        <w:tc>
          <w:tcPr>
            <w:tcW w:w="111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5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53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koszulki na dokumenty A4 "kpl" 100 sztuk</w:t>
            </w:r>
          </w:p>
        </w:tc>
        <w:tc>
          <w:tcPr>
            <w:tcW w:w="111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komplet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Tr="00A477FD">
        <w:tc>
          <w:tcPr>
            <w:tcW w:w="5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53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teczka tekturowa z gumką A4 w 4 kolorach</w:t>
            </w:r>
          </w:p>
        </w:tc>
        <w:tc>
          <w:tcPr>
            <w:tcW w:w="111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9E56C6" w:rsidTr="00A477FD">
        <w:tc>
          <w:tcPr>
            <w:tcW w:w="5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53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segregator A4z mechanizmem, na 2 dziurki kolor żółty</w:t>
            </w:r>
          </w:p>
        </w:tc>
        <w:tc>
          <w:tcPr>
            <w:tcW w:w="111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Tr="00A477FD">
        <w:tc>
          <w:tcPr>
            <w:tcW w:w="5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53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markery czarne</w:t>
            </w:r>
          </w:p>
        </w:tc>
        <w:tc>
          <w:tcPr>
            <w:tcW w:w="111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Tr="00A477FD">
        <w:tc>
          <w:tcPr>
            <w:tcW w:w="5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53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ołówki HB z gumką</w:t>
            </w:r>
          </w:p>
        </w:tc>
        <w:tc>
          <w:tcPr>
            <w:tcW w:w="111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</w:tbl>
    <w:p w:rsidR="009E56C6" w:rsidRPr="0039603C" w:rsidRDefault="009E56C6" w:rsidP="00D801EA">
      <w:pPr>
        <w:rPr>
          <w:rFonts w:ascii="Times New Roman" w:hAnsi="Times New Roman"/>
        </w:rPr>
      </w:pPr>
    </w:p>
    <w:p w:rsidR="009E56C6" w:rsidRDefault="009E56C6" w:rsidP="005D3A21">
      <w:pPr>
        <w:spacing w:after="0" w:line="360" w:lineRule="auto"/>
        <w:rPr>
          <w:lang w:eastAsia="pl-PL"/>
        </w:rPr>
      </w:pPr>
    </w:p>
    <w:p w:rsidR="009E56C6" w:rsidRDefault="009E56C6" w:rsidP="005D3A21">
      <w:pPr>
        <w:spacing w:after="0" w:line="360" w:lineRule="auto"/>
        <w:rPr>
          <w:lang w:eastAsia="pl-PL"/>
        </w:rPr>
      </w:pPr>
    </w:p>
    <w:p w:rsidR="009E56C6" w:rsidRPr="000430DB" w:rsidRDefault="009E56C6" w:rsidP="005D3A21">
      <w:pPr>
        <w:pStyle w:val="BodyText3"/>
        <w:rPr>
          <w:b/>
          <w:szCs w:val="24"/>
          <w:vertAlign w:val="superscript"/>
        </w:rPr>
      </w:pPr>
      <w:r w:rsidRPr="006F7AF4">
        <w:rPr>
          <w:b/>
          <w:szCs w:val="24"/>
        </w:rPr>
        <w:t xml:space="preserve">CZĘŚĆ 2 – </w:t>
      </w:r>
      <w:r>
        <w:rPr>
          <w:sz w:val="28"/>
          <w:szCs w:val="28"/>
        </w:rPr>
        <w:t>D</w:t>
      </w:r>
      <w:r w:rsidRPr="002E5D04">
        <w:rPr>
          <w:sz w:val="28"/>
          <w:szCs w:val="28"/>
        </w:rPr>
        <w:t xml:space="preserve">ostawa </w:t>
      </w:r>
      <w:r>
        <w:rPr>
          <w:sz w:val="28"/>
          <w:szCs w:val="28"/>
        </w:rPr>
        <w:t>materiałów papierniczo-biurowych</w:t>
      </w:r>
      <w:r w:rsidRPr="002E5D04">
        <w:rPr>
          <w:sz w:val="28"/>
          <w:szCs w:val="28"/>
        </w:rPr>
        <w:t xml:space="preserve"> do realizacji zajęć w Szkole Podstawowej nr 4 w Suwałkach, ul. Wojska Polskiego 13.</w:t>
      </w:r>
    </w:p>
    <w:p w:rsidR="009E56C6" w:rsidRPr="0039603C" w:rsidRDefault="009E56C6" w:rsidP="005D3A21">
      <w:pPr>
        <w:spacing w:after="0" w:line="360" w:lineRule="auto"/>
        <w:rPr>
          <w:lang w:eastAsia="pl-PL"/>
        </w:rPr>
      </w:pPr>
    </w:p>
    <w:tbl>
      <w:tblPr>
        <w:tblW w:w="0" w:type="auto"/>
        <w:tblInd w:w="2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6515"/>
        <w:gridCol w:w="1134"/>
        <w:gridCol w:w="1134"/>
      </w:tblGrid>
      <w:tr w:rsidR="009E56C6" w:rsidTr="00A477FD">
        <w:tc>
          <w:tcPr>
            <w:tcW w:w="817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opis  przedmiotu zamówienia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Jm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Ilość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Teczki z gumką A4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Koszulki foliowe A4 kpl 100szt.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Zeszyty 16-kartkowe w kratkę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Zeszyty 16-kartkowe w dwie linie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biały A4 80g/m2,stopień bieli ****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Szary papier B1 (70x100cm)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arkusz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 kartek technicznych w różnych kolorach A4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Długopisy z niebieskim wkładem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Grube markery ( 3 czarne, 3 zielone, 2 niebieskie, 2 czerwone)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Dziennik zajęć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Twarde teczki z gumką A4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xero biały A4 80g/m2, stopień bieli ****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Koszulki foliowe A4 kpl 100szt.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Zeszyty 60-kartkowe w kratkę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Gruby brulion w twardych okładkach 160k. A5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Teczka twarda zapinana na rzepy,format A4,szerokość grzbietu ok. 3cm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Brulion w twardych okładkach 96k, A5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Długopisy z niebieskim wkładem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Dziennik zajęć pozalekcyjnych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xero biały A4 80g/m2, stopień bieli ****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Zeszyty 32-kartkowe w kratkę w miękkiej okładce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Koszulki foliowe A4 kpl 100szt.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Grube markery (różne kolory)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Teczki z gumką A4 kolor dowolny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Segregatory -grubość 7cm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Szary papier B1 (70x100cm)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arkusz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Biały brystol (70x100)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arkusz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Karteczki samoprzylepne 38x51 bloczek 100szt.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Karteczki samoprzylepne 76x76 bloczek 100szt.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Dyplomy do wypisania grugość 240g/m2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xero biały A4 80g/m2, stopień bieli ****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Zeszyty 60-kartkowe w kratkę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Gruby brulion w twardych okładkach 160k. A5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Szary papier B1 (70x100cm)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arkusz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Kolorowy brystol (żółty 2szt.,czerwony 2szt., niebieski 2 szt.) wym. 70x100cm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arkusz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Karteczki samoprzylepne 38x51 bloczek 100szt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Karteczki samoprzylepne 76x76 bloczek 100szt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Grube markery (2 czarne,2 zielone, 1 czerwony)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Dziennik zajęć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Bloki rysunkowe białe A4 20 kartek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Bloki techniczne białe A4 20 kartek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Blok rysunkowy biały A3 20 kartek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Bloki rysunkowe kolorowe A4 10 kartek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Bloki techniczne kolorowe A4 10 kartek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xero biały A4 80g/m2, stopień bieli ****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Bibuły gładkie mix kolorów, format A4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Bibuły karbowane w rolkach 200x50cm(kolory:czerwony,bordowy, fioletowy, żółty,pomarańczowy,jasno zielony,ciemno zielony,niebieski,granatowy)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6515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Dziennik zajęć pozalekcyjnych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Pr="000430DB" w:rsidRDefault="009E56C6" w:rsidP="005D3A21">
      <w:pPr>
        <w:pStyle w:val="tekst"/>
        <w:suppressLineNumbers w:val="0"/>
        <w:spacing w:before="0" w:after="0"/>
        <w:rPr>
          <w:b/>
          <w:szCs w:val="24"/>
        </w:rPr>
      </w:pPr>
      <w:r>
        <w:rPr>
          <w:b/>
        </w:rPr>
        <w:t xml:space="preserve">CZĘŚĆ 3– </w:t>
      </w:r>
      <w:r w:rsidRPr="002E5D04">
        <w:rPr>
          <w:sz w:val="28"/>
          <w:szCs w:val="28"/>
        </w:rPr>
        <w:t xml:space="preserve">Dostawa </w:t>
      </w:r>
      <w:r>
        <w:rPr>
          <w:sz w:val="28"/>
          <w:szCs w:val="28"/>
        </w:rPr>
        <w:t>materiałów papierniczo-biurowych</w:t>
      </w:r>
      <w:r w:rsidRPr="002E5D04">
        <w:rPr>
          <w:sz w:val="28"/>
          <w:szCs w:val="28"/>
        </w:rPr>
        <w:t xml:space="preserve"> do realizacji zajęć w Zespole Szkół nr 9 Szkole Podstawowej nr 5 im. Alfreda Wierusz-Kowalskiego w Suwałkach, ul. Klonowa 51.</w:t>
      </w:r>
    </w:p>
    <w:tbl>
      <w:tblPr>
        <w:tblpPr w:leftFromText="141" w:rightFromText="141" w:vertAnchor="text" w:horzAnchor="page" w:tblpX="2890" w:tblpY="2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7229"/>
        <w:gridCol w:w="1560"/>
        <w:gridCol w:w="850"/>
      </w:tblGrid>
      <w:tr w:rsidR="009E56C6" w:rsidRPr="00FE474D" w:rsidTr="00FE474D">
        <w:tc>
          <w:tcPr>
            <w:tcW w:w="817" w:type="dxa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1CC2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1CC2">
              <w:rPr>
                <w:rFonts w:ascii="Times New Roman" w:hAnsi="Times New Roman"/>
                <w:b/>
                <w:sz w:val="24"/>
                <w:szCs w:val="24"/>
              </w:rPr>
              <w:t>opis  przedmiotu zamówienia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1CC2">
              <w:rPr>
                <w:rFonts w:ascii="Times New Roman" w:hAnsi="Times New Roman"/>
                <w:b/>
                <w:sz w:val="24"/>
                <w:szCs w:val="24"/>
              </w:rPr>
              <w:t>Jm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1CC2">
              <w:rPr>
                <w:rFonts w:ascii="Times New Roman" w:hAnsi="Times New Roman"/>
                <w:b/>
                <w:sz w:val="24"/>
                <w:szCs w:val="24"/>
              </w:rPr>
              <w:t>Ilość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dziennik zajęć pozalekcyjnych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długopis żelowy niebieski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ksero biały A4 - ryza 500 szt.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ksero kolorowy A4 mix   100 szt 80g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kalka maszynowa czarna A4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teczka z gumką A4 , lakierowana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długopis z gumką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karteczki samoprzylepne 76x76 mm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opakowanie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zakreślacz 3 kolorowy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 xml:space="preserve">arkusz szarego papieru  130 x </w:t>
            </w:r>
            <w:smartTag w:uri="urn:schemas-microsoft-com:office:smarttags" w:element="metricconverter">
              <w:smartTagPr>
                <w:attr w:name="ProductID" w:val="100 cm"/>
              </w:smartTagPr>
              <w:r w:rsidRPr="00BC1CC2">
                <w:rPr>
                  <w:rFonts w:ascii="Times New Roman" w:hAnsi="Times New Roman"/>
                  <w:sz w:val="24"/>
                  <w:szCs w:val="24"/>
                </w:rPr>
                <w:t>100 cm</w:t>
              </w:r>
            </w:smartTag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dziennik zajęć pozalekcyjnych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długopis żelowy niebieski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ksero biały A4 - ryza 500 szt.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teczka z gumką A4 lakierowana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karteczki samoprzylepne 76x76 mm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opakowanie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kolorowa kreda - 6 kolorów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ołówek z gumką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 xml:space="preserve">segregator </w:t>
            </w:r>
            <w:smartTag w:uri="urn:schemas-microsoft-com:office:smarttags" w:element="metricconverter">
              <w:smartTagPr>
                <w:attr w:name="ProductID" w:val="8 cm"/>
              </w:smartTagPr>
              <w:r w:rsidRPr="00BC1CC2">
                <w:rPr>
                  <w:rFonts w:ascii="Times New Roman" w:hAnsi="Times New Roman"/>
                  <w:sz w:val="24"/>
                  <w:szCs w:val="24"/>
                </w:rPr>
                <w:t>8 cm</w:t>
              </w:r>
            </w:smartTag>
            <w:r w:rsidRPr="00BC1CC2">
              <w:rPr>
                <w:rFonts w:ascii="Times New Roman" w:hAnsi="Times New Roman"/>
                <w:sz w:val="24"/>
                <w:szCs w:val="24"/>
              </w:rPr>
              <w:t xml:space="preserve"> A4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zeszyt w kratkę A5 16 kartkowy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cienkopis 4 kolory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magnes - 10 szt. w opakowaniu do tablicy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opakowanie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dziennik zajęć pozalekcyjnych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długopis żelowy niebieski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ksero biały A4 - ryza 500 szt.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teczka z gumką A4 lakierowana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klej w sztyfcie duży (40g)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kredki 24 kolorów ołówkowe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zeszyt w kratkę A5 16 kartkowy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samoprzylepny B5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nożyczki do papieru, tektury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kredki woskowo - świecowe jumbo 12 kolorów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długopisy żelowe brokatowe 6 kolorów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kredki ołówkowe trójkątne 12 kolorów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mazaki dwustronne 10 kolorów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farby akwarelowe 12 kolorów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długopisy kolorowe 10 kolorów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długopis ścieralny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ołówek z gumką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blok rysunkowy A4 20 kartek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dziennik zajęć pozalekcyjnych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długopis żelowy niebieski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ksero biały A4 - ryza 500 szt.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kolorowy papier ksero A4: żółty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kartek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kolorowy papier ksero A4: zielony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kartek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kolorowy papier ksero A4: czerwony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kartek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kolorowy papier ksero A4: niebieski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kartek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biały brystol A1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kolorowy brystol A1: żółty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kolorowy brystol A1: fioletowy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kolorowy brystol A1: różowy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kolorowy brystol A1: seledynowy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samoprzylepny A4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kredki 24 kolorów ołówkowe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kredki woskowo - świecowe 12 kolorów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mazaki dwustronne 10 kolorów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farby plakatowe 12 kolorów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 xml:space="preserve">nożyczki do papieru, tektury </w:t>
            </w:r>
            <w:smartTag w:uri="urn:schemas-microsoft-com:office:smarttags" w:element="metricconverter">
              <w:smartTagPr>
                <w:attr w:name="ProductID" w:val="13 cm"/>
              </w:smartTagPr>
              <w:r w:rsidRPr="00BC1CC2">
                <w:rPr>
                  <w:rFonts w:ascii="Times New Roman" w:hAnsi="Times New Roman"/>
                  <w:sz w:val="24"/>
                  <w:szCs w:val="24"/>
                </w:rPr>
                <w:t>13 cm</w:t>
              </w:r>
            </w:smartTag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klej w sztyfcie (20g)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bibuła karbowana: żółty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bibuła karbowana: zielony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bibuła karbowana: czerwony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bibuła karbowana: niebieski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bibuła karbowana: pomarańczowy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bibuła karbowana: różowy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bibuła karbowana: fioletowy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dziennik zajęć pozalekcyjnych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długopis żelowy niebieski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ksero biały A4 - ryza 500 szt.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teczka papierowa z gumką A4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cienkopisy 4 kolorowe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 xml:space="preserve">segregator </w:t>
            </w:r>
            <w:smartTag w:uri="urn:schemas-microsoft-com:office:smarttags" w:element="metricconverter">
              <w:smartTagPr>
                <w:attr w:name="ProductID" w:val="8 cm"/>
              </w:smartTagPr>
              <w:r w:rsidRPr="00BC1CC2">
                <w:rPr>
                  <w:rFonts w:ascii="Times New Roman" w:hAnsi="Times New Roman"/>
                  <w:sz w:val="24"/>
                  <w:szCs w:val="24"/>
                </w:rPr>
                <w:t>8 cm</w:t>
              </w:r>
            </w:smartTag>
            <w:r w:rsidRPr="00BC1CC2">
              <w:rPr>
                <w:rFonts w:ascii="Times New Roman" w:hAnsi="Times New Roman"/>
                <w:sz w:val="24"/>
                <w:szCs w:val="24"/>
              </w:rPr>
              <w:t xml:space="preserve"> A4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zeszyt w kratkę A5 16 kartkowy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kreda kolorowa - 6 kolorów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kreda biała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opakowanie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ołówek z gumką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dziennik zajęć pozalekcyjnych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długopis żelowy niebieski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ksero biały A4 - ryza 500 szt.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 xml:space="preserve">arkusz szarego papieru 130 x </w:t>
            </w:r>
            <w:smartTag w:uri="urn:schemas-microsoft-com:office:smarttags" w:element="metricconverter">
              <w:smartTagPr>
                <w:attr w:name="ProductID" w:val="100 cm"/>
              </w:smartTagPr>
              <w:r w:rsidRPr="00BC1CC2">
                <w:rPr>
                  <w:rFonts w:ascii="Times New Roman" w:hAnsi="Times New Roman"/>
                  <w:sz w:val="24"/>
                  <w:szCs w:val="24"/>
                </w:rPr>
                <w:t>100 cm</w:t>
              </w:r>
            </w:smartTag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blok rysunkowy A4 20 kartek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mazaki 6 kolorów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cienkopisy 4 kolorowe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opakowanie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ołówek z gumką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kolorowa kreda - 6 kolorów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karteczki samoprzylepne 76x76 mm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opakowanie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 xml:space="preserve">zszywacz  10 - </w:t>
            </w:r>
            <w:smartTag w:uri="urn:schemas-microsoft-com:office:smarttags" w:element="metricconverter">
              <w:smartTagPr>
                <w:attr w:name="ProductID" w:val="14 cm"/>
              </w:smartTagPr>
              <w:r w:rsidRPr="00BC1CC2">
                <w:rPr>
                  <w:rFonts w:ascii="Times New Roman" w:hAnsi="Times New Roman"/>
                  <w:sz w:val="24"/>
                  <w:szCs w:val="24"/>
                </w:rPr>
                <w:t>14 cm</w:t>
              </w:r>
            </w:smartTag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klej w sztyfcie duży (40g)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blok rysunkowy A3 20 kartek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zakreślacz 3 kolory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 xml:space="preserve">szpileczki  - </w:t>
            </w:r>
            <w:smartTag w:uri="urn:schemas-microsoft-com:office:smarttags" w:element="metricconverter">
              <w:smartTagPr>
                <w:attr w:name="ProductID" w:val="50 gram"/>
              </w:smartTagPr>
              <w:r w:rsidRPr="00BC1CC2">
                <w:rPr>
                  <w:rFonts w:ascii="Times New Roman" w:hAnsi="Times New Roman"/>
                  <w:sz w:val="24"/>
                  <w:szCs w:val="24"/>
                </w:rPr>
                <w:t>50 gram</w:t>
              </w:r>
            </w:smartTag>
            <w:r w:rsidRPr="00BC1CC2">
              <w:rPr>
                <w:rFonts w:ascii="Times New Roman" w:hAnsi="Times New Roman"/>
                <w:sz w:val="24"/>
                <w:szCs w:val="24"/>
              </w:rPr>
              <w:t xml:space="preserve">  w opakowaniu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opakowanie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 xml:space="preserve">segregator </w:t>
            </w:r>
            <w:smartTag w:uri="urn:schemas-microsoft-com:office:smarttags" w:element="metricconverter">
              <w:smartTagPr>
                <w:attr w:name="ProductID" w:val="8 cm"/>
              </w:smartTagPr>
              <w:r w:rsidRPr="00BC1CC2">
                <w:rPr>
                  <w:rFonts w:ascii="Times New Roman" w:hAnsi="Times New Roman"/>
                  <w:sz w:val="24"/>
                  <w:szCs w:val="24"/>
                </w:rPr>
                <w:t>8 cm</w:t>
              </w:r>
            </w:smartTag>
            <w:r w:rsidRPr="00BC1CC2">
              <w:rPr>
                <w:rFonts w:ascii="Times New Roman" w:hAnsi="Times New Roman"/>
                <w:sz w:val="24"/>
                <w:szCs w:val="24"/>
              </w:rPr>
              <w:t xml:space="preserve"> A4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zeszyt w linię A5 16 kartkowy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zeszyt w kratkę A5 16 kartkowy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dziennik zajęć pozalekcyjnych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długopis żelowy niebieski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toner HP 1018 oryginalny-Q2612A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 xml:space="preserve">arkusz szarego papieru 130 x </w:t>
            </w:r>
            <w:smartTag w:uri="urn:schemas-microsoft-com:office:smarttags" w:element="metricconverter">
              <w:smartTagPr>
                <w:attr w:name="ProductID" w:val="100 cm"/>
              </w:smartTagPr>
              <w:r w:rsidRPr="00BC1CC2">
                <w:rPr>
                  <w:rFonts w:ascii="Times New Roman" w:hAnsi="Times New Roman"/>
                  <w:sz w:val="24"/>
                  <w:szCs w:val="24"/>
                </w:rPr>
                <w:t>100 cm</w:t>
              </w:r>
            </w:smartTag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brystol  biały A1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brystol kolorowy (czerwony,czarny,niebieski,żółty, zielony) A1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ksero biały A4 - ryza 500 szt.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blok rysunkowy A3 - 20 kartek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blok kolorowy A3, 10 kartek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blok techniczny A4 10 kartek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wycinanki kolorowe A4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ksero kolorowy A4 mix  100 szt. 80g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farby plakatowe 12 kolorów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pędzel zwykły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klej w sztyfcie duży (40g)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nożyczki do papieru, tektury 13 cm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zakreślacze kolorowe (żółty,zielony,niebieski)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dziurkacz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zszywacz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szpileczki 50 gram w opakowaniu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opakowanie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segregator 8 cm A4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bibułka kolorowa - karbowana (różne kolory)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dziennik zajęć pozalekcyjnych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długopis żelowy niebieski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9E56C6" w:rsidRPr="00FE474D" w:rsidTr="00FE474D">
        <w:tc>
          <w:tcPr>
            <w:tcW w:w="817" w:type="dxa"/>
            <w:vAlign w:val="bottom"/>
          </w:tcPr>
          <w:p w:rsidR="009E56C6" w:rsidRPr="00BC1CC2" w:rsidRDefault="009E56C6" w:rsidP="007C3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229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ksero biały A4 - ryza 500 szt.</w:t>
            </w:r>
          </w:p>
        </w:tc>
        <w:tc>
          <w:tcPr>
            <w:tcW w:w="156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BC1CC2" w:rsidRDefault="009E56C6" w:rsidP="00FE47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9E56C6" w:rsidRDefault="009E56C6" w:rsidP="005D3A21">
      <w:pPr>
        <w:tabs>
          <w:tab w:val="left" w:pos="5085"/>
        </w:tabs>
        <w:spacing w:after="0" w:line="360" w:lineRule="auto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B65A08">
      <w:pPr>
        <w:pStyle w:val="BodyText3"/>
        <w:tabs>
          <w:tab w:val="left" w:pos="180"/>
        </w:tabs>
        <w:suppressAutoHyphens/>
        <w:rPr>
          <w:sz w:val="28"/>
          <w:szCs w:val="28"/>
        </w:rPr>
      </w:pPr>
      <w:r>
        <w:rPr>
          <w:b/>
          <w:szCs w:val="24"/>
        </w:rPr>
        <w:t xml:space="preserve">CZĘŚĆ 4- </w:t>
      </w:r>
      <w:r w:rsidRPr="002E5D04">
        <w:rPr>
          <w:sz w:val="28"/>
          <w:szCs w:val="28"/>
        </w:rPr>
        <w:t xml:space="preserve">Dostawa </w:t>
      </w:r>
      <w:r>
        <w:rPr>
          <w:sz w:val="28"/>
          <w:szCs w:val="28"/>
        </w:rPr>
        <w:t>materiałów papierniczo-biurowych</w:t>
      </w:r>
      <w:r w:rsidRPr="002E5D04">
        <w:rPr>
          <w:sz w:val="28"/>
          <w:szCs w:val="28"/>
        </w:rPr>
        <w:t xml:space="preserve"> do realizacji zajęć w Szkole Podstawowej nr 7 w Suwałkach, ul. Minkiewicza 50.</w:t>
      </w:r>
    </w:p>
    <w:p w:rsidR="009E56C6" w:rsidRDefault="009E56C6" w:rsidP="00B65A08">
      <w:pPr>
        <w:tabs>
          <w:tab w:val="left" w:pos="5085"/>
        </w:tabs>
        <w:spacing w:after="0" w:line="360" w:lineRule="auto"/>
        <w:rPr>
          <w:rFonts w:ascii="Times New Roman" w:hAnsi="Times New Roman"/>
        </w:rPr>
      </w:pPr>
    </w:p>
    <w:tbl>
      <w:tblPr>
        <w:tblW w:w="0" w:type="auto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087"/>
        <w:gridCol w:w="1560"/>
        <w:gridCol w:w="850"/>
      </w:tblGrid>
      <w:tr w:rsidR="009E56C6" w:rsidTr="00A477FD">
        <w:tc>
          <w:tcPr>
            <w:tcW w:w="709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opis  przedmiotu zamówienia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Jm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Ilość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papier,  ksero biały A-4 500 arkuszy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kolorowy 400 arkuszy 8 kolorów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kolorowy samoprzylepny A-4 - zeszyt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kredki ołówkowe 12 kolorów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opakowanie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kredki świecowe Bambino 12 kolorów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pudełko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mazaki (6 szt. w komplecie )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szpilki biurowe 50g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pudełko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blok rysunkowy A-3 biały 20 kartek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blok rysunkowy A-4 biały 20 kartek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nożyczki uniwersalne dług. 14 cm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klej w sztyfcie 15g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tasma klejąca bezbarwna szer. 24 mm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zeszyt A-4 w kratkę, 96 kartek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dziennik zajęć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biały A-4 500 arkuszy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kolorowy 400 arkuszy 8 kolorów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kolorowy samoprzylepny A-4 - zeszyt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kredki ołówkowe 12 kolorów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opakowanie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kredki swiecowe Bambino 12 kolorów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pudełko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mazaki 6 szt. w komplecie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flamastry różne kolory , 6 sztuk w kopmlecie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szpilki biurowe  50 g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pudełko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blok rysunkowy A-3 biały 20 kartek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blok rysunkowy A-4 biały, 20 kartek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nożyczki uniwersalne dlug. 14 cm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nożyczki małe Tetis 8 cm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klej w sztyfcie 15g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taśma dwustronna samoprzylepna 38 mmx10m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zeszyt A-4 w kratkę  96 kartek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zeszyt 16 kart. w kratkę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ołówek   Patio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blok listowy w kratkę A-4  50 kartek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pakowy szary gruby    1mx2m arkusz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arkusz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karton biały, format B-1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arkusz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tasma klejąca   bezbarwna szer. 24mm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biały A-4, 500 arkuszy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zeszyt 32 kart w kratkę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klej w sztyfcie 30 g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kredki świecowe Bambino 12 kolorów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pudełko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kredki drewniane Bambino 12 kolorów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pudełko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ołówek Patio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długopis BIC czarny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mazaki suchoscieralne, 4 szt w kpl. z gabką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temperówka metalowa podwójna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nożyczki uniwersalne dług. 14 cm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biały A4, 500 arkuszy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kolorowy 400 arkuszy 8 kolory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kolorowy samoprzylepny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Karton biały  B1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Karton różne kolory B1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Kredki ołówkowe12 (12 kolorów w pudełku kartonowym)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Kredki Moje bambino 12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Mazaki ( 6 szt. w kopmlecie)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Szpilki biurowe 50 g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pudełko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Klej biurowy w sztyfcie, 40 g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Taśma klejąca szer. 25 mm  bezbarwna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Zeszyt A 4 w kratkę, 96 kartek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Zeszyt 16 kart. w kratkę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Ołówki grafitowe 25 szt.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Pieczątki: JA 6 szt.(na pieczątkach są przedstawione znaki: nóżka, rączka, różne buzie.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Kreda kolorowa 12 szt.  w pudełku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pudełko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Blok karteczek biurowych samoprzylepnych 8,5 cmx8,5cm 500 kartek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Blok rysunkowy A3  20 kartek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biały A-4, 500 arkuszy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kolorowy 400 arkuszy 8 kolorów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kolorowy samoprzylepny, 50 arkuszy w opakowaniu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opakowanie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Karton biały  B1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Karton różne kolory B1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Kredki ołówkowe 12 kolorów w pudełku kartonowym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pudełko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Kredki świecowe Moje bambino 12 kolorów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pudełko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Mazaki 6 szt.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Szpilki biurowe 50 g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pudełko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Blok rysunkowy A4, 20 kartek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Nożyczki - dł. 25 cm, ostra końcówka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Nożyczki do prac ręcznych, długości 5,5 cm, Tetis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Klej biurowy w sztyfcie, 40 g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Taśma klejąca szer. 25 mm, bezbarwna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Zeszyt A 4 w kratkę, 96 kartek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Zeszyt 16 kart. w kratkę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Ołówki grafitowe 25 szt.- mix kolorów,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Pieczątki: JA 6 szt.(na pieczątkach są przedstawione znaki: nóżka, rączka, różne buzie.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Kreda kolorowa 12 szt. w  pudełku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pudełko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pastele olejne Bambino 24 kolory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pudełko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biały ksero A-4, 500 arkuszy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kolorowy ksero A-4, 200 arkuszy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kredki Bambino drewniane 10 kolorów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pudełko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brystol biały A-4 100 arkuszy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opakowanie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brystol kolorowy A-4 100 arkuszy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opakowanie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długopis "BIC"  orange niebieski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 ołówki z z gumką + temperówka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kolorowa kreda 10 kolorów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pudełko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teczka szkolna z gumką, A-4 , biała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zeszyt 16-kart w 1 linię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zeszyt 16-kart w 2 linie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zeszyt 16-kart w kratkę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markery 12 kolorów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pastele olejne Bambino 24 kolory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opakowanie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biały ksero A-4, 500 arkuszy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kolorowy ksero, A-4 , 200 arkuszy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kredki Bambino drewniane 10 kolorów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pudełko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brystol biały A-4 100 arkuszy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opakowanie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brystol kolorowy A-4 100 arkuszy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opakowanie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długopis "BIC"  orange niebieski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 ołówki z z gumką + temperówka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kolorowa kreda 10 kolorów,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pudełko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teczka szkolna z gumką, A-4 , biała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zwierzeta piankowe 50 szt.w opakowaniu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opakowanie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wzorki z filcu na cztery pory roku, 170 sztuk w opakowaniu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opakowanie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zeszyt 16-kart w kratkę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markery 12 kolorów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A-4 biały, 500 arkuszy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kolorowy ksero A-4 100 arkuszy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opakowanie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pakowy szary , arkusz 1mx2m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arkusz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bibuła karbowana różne kolory 10 szt.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opakow.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wycinanki samoprzylepne A-4, 10 kartek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marker permanentny okragły -gruby czarny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marker permanentny okragły -gruby czerwony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marker permanentny okragły -gruby niebieski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marker permanentny okragły -gruby zielony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klej w sztyfcie 15g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kredki świecowe Bambino 12 kolorów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pudełko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blok rysunkowy A-4 biały, 20 kartek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blok rysunkowy A-3 biały, 20 kartek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blok rysunkowy A-3 różne kolory, 20 kartek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karton B-1 - różne kolory mix - 20 arkuszy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opakowanie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nożyczki uniwersalne dlug. 20 cm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nożyczki uniwersalne dlug. 14 cm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taśma dwustronna samoprzylepna 38 mmx10m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magnesy do tablicy szkolnej 30 mm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Tr="00A477FD">
        <w:tc>
          <w:tcPr>
            <w:tcW w:w="70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708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magnesy do tablicy szkolnej 40 mm</w:t>
            </w:r>
          </w:p>
        </w:tc>
        <w:tc>
          <w:tcPr>
            <w:tcW w:w="156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B65A08">
      <w:pPr>
        <w:pStyle w:val="BodyText3"/>
        <w:tabs>
          <w:tab w:val="left" w:pos="180"/>
        </w:tabs>
        <w:suppressAutoHyphens/>
        <w:rPr>
          <w:b/>
          <w:szCs w:val="24"/>
        </w:rPr>
      </w:pPr>
      <w:r>
        <w:rPr>
          <w:b/>
          <w:szCs w:val="24"/>
        </w:rPr>
        <w:t xml:space="preserve">CZĘŚĆ 5- </w:t>
      </w:r>
      <w:r>
        <w:rPr>
          <w:sz w:val="28"/>
          <w:szCs w:val="28"/>
        </w:rPr>
        <w:t>D</w:t>
      </w:r>
      <w:r w:rsidRPr="002E5D04">
        <w:rPr>
          <w:sz w:val="28"/>
          <w:szCs w:val="28"/>
        </w:rPr>
        <w:t xml:space="preserve">ostawa </w:t>
      </w:r>
      <w:r>
        <w:rPr>
          <w:sz w:val="28"/>
          <w:szCs w:val="28"/>
        </w:rPr>
        <w:t>materiałów papierniczo-biurowych</w:t>
      </w:r>
      <w:r w:rsidRPr="002E5D04">
        <w:rPr>
          <w:sz w:val="28"/>
          <w:szCs w:val="28"/>
        </w:rPr>
        <w:t xml:space="preserve"> do realizacji zajęć w Szkole Podstawowej nr 9 im. Włodzimierza Puchalskiego w Suwałkach, ul. Hamerszmita 11.</w:t>
      </w: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tbl>
      <w:tblPr>
        <w:tblW w:w="0" w:type="auto"/>
        <w:tblInd w:w="19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6946"/>
        <w:gridCol w:w="1417"/>
        <w:gridCol w:w="993"/>
      </w:tblGrid>
      <w:tr w:rsidR="009E56C6" w:rsidTr="00A477FD">
        <w:tc>
          <w:tcPr>
            <w:tcW w:w="817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opis  przedmiotu zamówienia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Jm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Ilość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biały A4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kolorowy A4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długopis Bic Orange niebieski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ołówek bez gumki Bic  HB650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kredki ołówkowe  12 kolorów (trójkątny przek)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komplet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flamastry  12 szt. w komplecie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komplet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zeszyt w 2 linie 16-kartk.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dziennik zajęć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toner do kserokopiarki SHARP AR- 202T kompatybilny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biały A4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kolorowy A4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długopis Bic Orange niebieski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ołówek bez gumki  HB 650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flamastry  12.szt w komplecie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komplet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dziennik zajęć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toner do kserokopiarki SHARP AR-202 T kompatybilny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biały A4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kolorowy A4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długopis Bic Orange niebieski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ołówek bez gumki  HB 650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flamastry  12.szt w komplecie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komplet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dziennik zajęć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kredki ołówkowe  12 kol.(trojkątny przekrój)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komplet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kredki pastelowe Bambino 12 kolorów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komplet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zeszyt w 2 linie 16- kartkowy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zeszyt w kratkę 16-kartkowy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biały A4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kolorowy A4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długopis Bic Orange niebieski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ołówek bez gumki HB 650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karton kolorowy 70 cmx100 cm (różne kolory)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arkusz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dziennik zajęć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kredki ołówkowe  12kol.(trójkątny przekrój)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komplet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kredki pastelowe Bambino 12 kolorów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komplet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zeszyt w 2 linie 16- kartkowy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94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arkusze barwne A4 (papier ozdobny)</w:t>
            </w:r>
          </w:p>
        </w:tc>
        <w:tc>
          <w:tcPr>
            <w:tcW w:w="14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99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B65A08">
      <w:pPr>
        <w:pStyle w:val="BodyText3"/>
        <w:tabs>
          <w:tab w:val="left" w:pos="180"/>
        </w:tabs>
        <w:suppressAutoHyphens/>
        <w:rPr>
          <w:sz w:val="28"/>
          <w:szCs w:val="28"/>
        </w:rPr>
      </w:pPr>
      <w:r>
        <w:rPr>
          <w:b/>
          <w:szCs w:val="24"/>
        </w:rPr>
        <w:t xml:space="preserve">CZĘŚĆ 6- </w:t>
      </w:r>
      <w:r w:rsidRPr="002E5D04">
        <w:rPr>
          <w:sz w:val="28"/>
          <w:szCs w:val="28"/>
        </w:rPr>
        <w:t xml:space="preserve">Dostawa </w:t>
      </w:r>
      <w:r>
        <w:rPr>
          <w:sz w:val="28"/>
          <w:szCs w:val="28"/>
        </w:rPr>
        <w:t>materiałów papierniczo-biurowych</w:t>
      </w:r>
      <w:r w:rsidRPr="002E5D04">
        <w:rPr>
          <w:sz w:val="28"/>
          <w:szCs w:val="28"/>
        </w:rPr>
        <w:t xml:space="preserve"> do realizacji zajęć w Zespole Szkół nr 10 Szkole Podstawowej nr 10 z Oddziałami Integracyjnymi im. Olimpijczyków Polskich w Suwałkach, ul. Antoniewicza 5.</w:t>
      </w:r>
    </w:p>
    <w:p w:rsidR="009E56C6" w:rsidRDefault="009E56C6" w:rsidP="00B65A08">
      <w:pPr>
        <w:pStyle w:val="BodyText3"/>
        <w:tabs>
          <w:tab w:val="left" w:pos="180"/>
        </w:tabs>
        <w:suppressAutoHyphens/>
        <w:rPr>
          <w:sz w:val="28"/>
          <w:szCs w:val="28"/>
        </w:rPr>
      </w:pPr>
    </w:p>
    <w:tbl>
      <w:tblPr>
        <w:tblpPr w:leftFromText="141" w:rightFromText="141" w:vertAnchor="text" w:horzAnchor="margin" w:tblpXSpec="center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6804"/>
        <w:gridCol w:w="1276"/>
        <w:gridCol w:w="1134"/>
      </w:tblGrid>
      <w:tr w:rsidR="009E56C6" w:rsidRPr="0067233D" w:rsidTr="0067233D">
        <w:tc>
          <w:tcPr>
            <w:tcW w:w="959" w:type="dxa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1CC2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680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1CC2">
              <w:rPr>
                <w:rFonts w:ascii="Times New Roman" w:hAnsi="Times New Roman"/>
                <w:b/>
                <w:sz w:val="24"/>
                <w:szCs w:val="24"/>
              </w:rPr>
              <w:t>opis  przedmiotu zamówienia</w:t>
            </w:r>
          </w:p>
        </w:tc>
        <w:tc>
          <w:tcPr>
            <w:tcW w:w="1276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1CC2">
              <w:rPr>
                <w:rFonts w:ascii="Times New Roman" w:hAnsi="Times New Roman"/>
                <w:b/>
                <w:sz w:val="24"/>
                <w:szCs w:val="24"/>
              </w:rPr>
              <w:t>Jm</w:t>
            </w:r>
          </w:p>
        </w:tc>
        <w:tc>
          <w:tcPr>
            <w:tcW w:w="113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1CC2">
              <w:rPr>
                <w:rFonts w:ascii="Times New Roman" w:hAnsi="Times New Roman"/>
                <w:b/>
                <w:sz w:val="24"/>
                <w:szCs w:val="24"/>
              </w:rPr>
              <w:t>Ilość</w:t>
            </w:r>
          </w:p>
        </w:tc>
      </w:tr>
      <w:tr w:rsidR="009E56C6" w:rsidRPr="0067233D" w:rsidTr="0067233D">
        <w:tc>
          <w:tcPr>
            <w:tcW w:w="959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80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C1CC2">
              <w:rPr>
                <w:rFonts w:ascii="Times New Roman" w:hAnsi="Times New Roman"/>
                <w:sz w:val="24"/>
                <w:szCs w:val="24"/>
                <w:lang w:val="en-US"/>
              </w:rPr>
              <w:t>Toner Samsung ML-20-10P ML-2010 D3</w:t>
            </w:r>
          </w:p>
        </w:tc>
        <w:tc>
          <w:tcPr>
            <w:tcW w:w="1276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113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RPr="0067233D" w:rsidTr="0067233D">
        <w:tc>
          <w:tcPr>
            <w:tcW w:w="959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0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Długopisy   żelowe</w:t>
            </w:r>
          </w:p>
        </w:tc>
        <w:tc>
          <w:tcPr>
            <w:tcW w:w="1276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9E56C6" w:rsidRPr="0067233D" w:rsidTr="0067233D">
        <w:tc>
          <w:tcPr>
            <w:tcW w:w="959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80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do drukarek   A4 (500 sztuk w ryzie)</w:t>
            </w:r>
          </w:p>
        </w:tc>
        <w:tc>
          <w:tcPr>
            <w:tcW w:w="1276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113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E56C6" w:rsidRPr="0067233D" w:rsidTr="0067233D">
        <w:tc>
          <w:tcPr>
            <w:tcW w:w="959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80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C1CC2">
              <w:rPr>
                <w:rFonts w:ascii="Times New Roman" w:hAnsi="Times New Roman"/>
                <w:sz w:val="24"/>
                <w:szCs w:val="24"/>
                <w:lang w:val="en-US"/>
              </w:rPr>
              <w:t>Toner Samsung ML-20-10P ML-2010 D3</w:t>
            </w:r>
          </w:p>
        </w:tc>
        <w:tc>
          <w:tcPr>
            <w:tcW w:w="1276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RPr="0067233D" w:rsidTr="0067233D">
        <w:tc>
          <w:tcPr>
            <w:tcW w:w="959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80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do drukarek  A4 ( 500 sztuk w ryzie)</w:t>
            </w:r>
          </w:p>
        </w:tc>
        <w:tc>
          <w:tcPr>
            <w:tcW w:w="1276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113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9E56C6" w:rsidRPr="0067233D" w:rsidTr="0067233D">
        <w:tc>
          <w:tcPr>
            <w:tcW w:w="959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80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Długopisy żelowe</w:t>
            </w:r>
          </w:p>
        </w:tc>
        <w:tc>
          <w:tcPr>
            <w:tcW w:w="1276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9E56C6" w:rsidRPr="0067233D" w:rsidTr="0067233D">
        <w:tc>
          <w:tcPr>
            <w:tcW w:w="959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80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do drukarek  A4 ( 500 sztuk w ryzie)</w:t>
            </w:r>
          </w:p>
        </w:tc>
        <w:tc>
          <w:tcPr>
            <w:tcW w:w="1276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113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E56C6" w:rsidRPr="0067233D" w:rsidTr="0067233D">
        <w:tc>
          <w:tcPr>
            <w:tcW w:w="959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80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C1CC2">
              <w:rPr>
                <w:rFonts w:ascii="Times New Roman" w:hAnsi="Times New Roman"/>
                <w:sz w:val="24"/>
                <w:szCs w:val="24"/>
                <w:lang w:val="en-US"/>
              </w:rPr>
              <w:t>Toner Samsung CLP – 350N – ELS czarny</w:t>
            </w:r>
          </w:p>
        </w:tc>
        <w:tc>
          <w:tcPr>
            <w:tcW w:w="1276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RPr="0067233D" w:rsidTr="0067233D">
        <w:tc>
          <w:tcPr>
            <w:tcW w:w="959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80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C1CC2">
              <w:rPr>
                <w:rFonts w:ascii="Times New Roman" w:hAnsi="Times New Roman"/>
                <w:sz w:val="24"/>
                <w:szCs w:val="24"/>
                <w:lang w:val="en-US"/>
              </w:rPr>
              <w:t>Toner KYOCERA FS-1016MFP - TK110 BLACK</w:t>
            </w:r>
          </w:p>
        </w:tc>
        <w:tc>
          <w:tcPr>
            <w:tcW w:w="1276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RPr="0067233D" w:rsidTr="0067233D">
        <w:tc>
          <w:tcPr>
            <w:tcW w:w="959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80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do drukarek  A4 (500 sztuk w ryzie )</w:t>
            </w:r>
          </w:p>
        </w:tc>
        <w:tc>
          <w:tcPr>
            <w:tcW w:w="1276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113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E56C6" w:rsidRPr="0067233D" w:rsidTr="0067233D">
        <w:tc>
          <w:tcPr>
            <w:tcW w:w="959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80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Długopisy żelowe</w:t>
            </w:r>
          </w:p>
        </w:tc>
        <w:tc>
          <w:tcPr>
            <w:tcW w:w="1276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113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9E56C6" w:rsidRPr="0067233D" w:rsidTr="0067233D">
        <w:tc>
          <w:tcPr>
            <w:tcW w:w="959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80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do drukarek   ( 500 sztuk w ryzie)</w:t>
            </w:r>
          </w:p>
        </w:tc>
        <w:tc>
          <w:tcPr>
            <w:tcW w:w="1276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113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9E56C6" w:rsidRPr="0067233D" w:rsidTr="0067233D">
        <w:tc>
          <w:tcPr>
            <w:tcW w:w="959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80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Dzienniki zajęć pozalekcyjnych</w:t>
            </w:r>
          </w:p>
        </w:tc>
        <w:tc>
          <w:tcPr>
            <w:tcW w:w="1276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9E56C6" w:rsidRPr="0067233D" w:rsidTr="0067233D">
        <w:tc>
          <w:tcPr>
            <w:tcW w:w="959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80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do drukarek   (500 sztuk w ryzie)</w:t>
            </w:r>
          </w:p>
        </w:tc>
        <w:tc>
          <w:tcPr>
            <w:tcW w:w="1276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113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RPr="0067233D" w:rsidTr="0067233D">
        <w:tc>
          <w:tcPr>
            <w:tcW w:w="959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80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do drukarek A4 nr MA-42 zieleń wiosenna</w:t>
            </w:r>
          </w:p>
        </w:tc>
        <w:tc>
          <w:tcPr>
            <w:tcW w:w="1276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113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RPr="0067233D" w:rsidTr="0067233D">
        <w:tc>
          <w:tcPr>
            <w:tcW w:w="959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80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Długopisy  żelowe</w:t>
            </w:r>
          </w:p>
        </w:tc>
        <w:tc>
          <w:tcPr>
            <w:tcW w:w="1276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9E56C6" w:rsidRPr="0067233D" w:rsidTr="0067233D">
        <w:tc>
          <w:tcPr>
            <w:tcW w:w="959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80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Papier do drukarek  A4 nr ZG-34 cytrynowy</w:t>
            </w:r>
          </w:p>
        </w:tc>
        <w:tc>
          <w:tcPr>
            <w:tcW w:w="1276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113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9E56C6" w:rsidRPr="0067233D" w:rsidTr="0067233D">
        <w:tc>
          <w:tcPr>
            <w:tcW w:w="959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80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Temperówki na baterie</w:t>
            </w:r>
          </w:p>
        </w:tc>
        <w:tc>
          <w:tcPr>
            <w:tcW w:w="1276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RPr="0067233D" w:rsidTr="0067233D">
        <w:tc>
          <w:tcPr>
            <w:tcW w:w="959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80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C1CC2">
              <w:rPr>
                <w:rFonts w:ascii="Times New Roman" w:hAnsi="Times New Roman"/>
                <w:sz w:val="24"/>
                <w:szCs w:val="24"/>
                <w:lang w:val="en-US"/>
              </w:rPr>
              <w:t>Toner Samsung ML-20-10P ML-2010 D3</w:t>
            </w:r>
          </w:p>
        </w:tc>
        <w:tc>
          <w:tcPr>
            <w:tcW w:w="1276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113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RPr="0067233D" w:rsidTr="0067233D">
        <w:tc>
          <w:tcPr>
            <w:tcW w:w="959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80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Długopisy   żelowe</w:t>
            </w:r>
          </w:p>
        </w:tc>
        <w:tc>
          <w:tcPr>
            <w:tcW w:w="1276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1134" w:type="dxa"/>
            <w:vAlign w:val="bottom"/>
          </w:tcPr>
          <w:p w:rsidR="009E56C6" w:rsidRPr="00BC1CC2" w:rsidRDefault="009E56C6" w:rsidP="00672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CC2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</w:tbl>
    <w:p w:rsidR="009E56C6" w:rsidRDefault="009E56C6" w:rsidP="00B65A08">
      <w:pPr>
        <w:pStyle w:val="BodyText3"/>
        <w:tabs>
          <w:tab w:val="left" w:pos="180"/>
        </w:tabs>
        <w:suppressAutoHyphens/>
        <w:rPr>
          <w:sz w:val="28"/>
          <w:szCs w:val="28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B65A08">
      <w:pPr>
        <w:pStyle w:val="BodyText3"/>
        <w:tabs>
          <w:tab w:val="left" w:pos="180"/>
        </w:tabs>
        <w:suppressAutoHyphens/>
        <w:rPr>
          <w:sz w:val="28"/>
          <w:szCs w:val="28"/>
        </w:rPr>
      </w:pPr>
      <w:r>
        <w:rPr>
          <w:b/>
          <w:szCs w:val="24"/>
        </w:rPr>
        <w:t xml:space="preserve">CZĘŚĆ 7- </w:t>
      </w:r>
      <w:r>
        <w:rPr>
          <w:sz w:val="28"/>
          <w:szCs w:val="28"/>
        </w:rPr>
        <w:t>D</w:t>
      </w:r>
      <w:r w:rsidRPr="002E5D04">
        <w:rPr>
          <w:sz w:val="28"/>
          <w:szCs w:val="28"/>
        </w:rPr>
        <w:t xml:space="preserve">ostawa </w:t>
      </w:r>
      <w:r>
        <w:rPr>
          <w:sz w:val="28"/>
          <w:szCs w:val="28"/>
        </w:rPr>
        <w:t>materiałów papierniczo-biurowych</w:t>
      </w:r>
      <w:r w:rsidRPr="002E5D04">
        <w:rPr>
          <w:sz w:val="28"/>
          <w:szCs w:val="28"/>
        </w:rPr>
        <w:t xml:space="preserve"> do realizacji zajęć w Szkole Podstawowej nr 11 z Oddziałami Integracyjnymi w Suwałkach, ul. Szpitalna 66.</w:t>
      </w:r>
    </w:p>
    <w:p w:rsidR="009E56C6" w:rsidRDefault="009E56C6" w:rsidP="00B65A08">
      <w:pPr>
        <w:tabs>
          <w:tab w:val="left" w:pos="5085"/>
        </w:tabs>
        <w:spacing w:after="0" w:line="360" w:lineRule="auto"/>
        <w:rPr>
          <w:rFonts w:ascii="Times New Roman" w:hAnsi="Times New Roman"/>
        </w:rPr>
      </w:pPr>
    </w:p>
    <w:tbl>
      <w:tblPr>
        <w:tblW w:w="0" w:type="auto"/>
        <w:tblInd w:w="17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7497"/>
        <w:gridCol w:w="1376"/>
        <w:gridCol w:w="843"/>
      </w:tblGrid>
      <w:tr w:rsidR="009E56C6" w:rsidTr="00A477FD">
        <w:tc>
          <w:tcPr>
            <w:tcW w:w="959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opis  przedmiotu zamówienia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Jm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Ilość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xero A4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folia do laminatora A4 - opakowaniu 100 sztuk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dzienniki do zajęć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toner do drukarki OKI 5400 (komplet 3 kolorowe+czarny Rainbow -Kit)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folia do laminatora A3   w opakowaniu 100 sztuk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A3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A4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nożyczki stalowe, ostrza 10-14cm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zszywacz biurowy, minimum 20 kartek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teczka z gumką wielkość A4 Kolor dowolny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toner do kserokopiarki Kyocera KM-1620 TK-410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A4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nożyczki stalowe, ostrza 10-14cm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zszywacz biurowy, minimum 20 kartek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teczka z gumką wielkość A4 Kolor dowolny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toner do kserokopiarki Kyocera KM-1620 TK-410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teczka z gumką wielkość A4 Kolor dowolny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A3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toner do kserokopiarki Kyocera KM-1620 TK-410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A4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zszywacz biurowy, minimum 20 kartek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płyty CD  czyste w opakowaniu SLIM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folia do laminatora A4 -100sztuk w opakowaniu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opak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karton 50x70 kolor mix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nożyczki stalowe, ostrza 10-14cm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gilotynka do kartonu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zszywacz do kartonu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markery, grube, różne kolory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A4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toner do kserokopiarki Kyocera KM-1620 TK-410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karton 50x70 biały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nożyczki stalowe, ostrza 10-14cm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folia do laminatora A3 - 100 szt. w opakowaniu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A3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karton 50x70 , różne kolory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nożyczki stalowe, ostrza 10-14cm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gilotynka do kartonu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zszywacz do kartonu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skoroszyty, A4 tworzywo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ksero A4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ryza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folia do laminatora A4, 100 szt. w opakowaniu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opakowanie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płyty CD - czyste w opakowaniu SLIM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zszywacz biurowy, minimum 20 kartek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959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49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teczka z gumką wielkość A4 Kolor dowolny</w:t>
            </w:r>
          </w:p>
        </w:tc>
        <w:tc>
          <w:tcPr>
            <w:tcW w:w="1284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843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9E56C6" w:rsidRDefault="009E56C6" w:rsidP="00B65A08">
      <w:pPr>
        <w:pStyle w:val="BodyText3"/>
        <w:tabs>
          <w:tab w:val="left" w:pos="180"/>
        </w:tabs>
        <w:suppressAutoHyphens/>
        <w:rPr>
          <w:sz w:val="28"/>
          <w:szCs w:val="28"/>
        </w:rPr>
      </w:pPr>
      <w:r>
        <w:rPr>
          <w:b/>
          <w:szCs w:val="24"/>
        </w:rPr>
        <w:t xml:space="preserve">CZĘŚĆ 8- </w:t>
      </w:r>
      <w:r>
        <w:rPr>
          <w:sz w:val="28"/>
          <w:szCs w:val="28"/>
        </w:rPr>
        <w:t>D</w:t>
      </w:r>
      <w:r w:rsidRPr="00E3696C">
        <w:rPr>
          <w:sz w:val="28"/>
          <w:szCs w:val="28"/>
        </w:rPr>
        <w:t xml:space="preserve">ostawa </w:t>
      </w:r>
      <w:r>
        <w:rPr>
          <w:sz w:val="28"/>
          <w:szCs w:val="28"/>
        </w:rPr>
        <w:t>materiałów papierniczo-biurowych</w:t>
      </w:r>
      <w:r w:rsidRPr="00E3696C">
        <w:rPr>
          <w:sz w:val="28"/>
          <w:szCs w:val="28"/>
        </w:rPr>
        <w:t xml:space="preserve"> do realizacji zajęć w Specjalnym Ośrodku Szkolno-Wychowawczym nr 1 w Suwałkach, ul. Przytorowa 8.</w:t>
      </w:r>
    </w:p>
    <w:p w:rsidR="009E56C6" w:rsidRDefault="009E56C6" w:rsidP="00B65A08">
      <w:pPr>
        <w:pStyle w:val="BodyText3"/>
        <w:tabs>
          <w:tab w:val="left" w:pos="180"/>
        </w:tabs>
        <w:suppressAutoHyphens/>
        <w:rPr>
          <w:sz w:val="28"/>
          <w:szCs w:val="28"/>
        </w:rPr>
      </w:pPr>
    </w:p>
    <w:p w:rsidR="009E56C6" w:rsidRDefault="009E56C6" w:rsidP="00B65A08">
      <w:pPr>
        <w:pStyle w:val="BodyText3"/>
        <w:tabs>
          <w:tab w:val="left" w:pos="180"/>
        </w:tabs>
        <w:suppressAutoHyphens/>
        <w:rPr>
          <w:b/>
          <w:szCs w:val="24"/>
        </w:rPr>
      </w:pPr>
    </w:p>
    <w:tbl>
      <w:tblPr>
        <w:tblW w:w="0" w:type="auto"/>
        <w:tblInd w:w="15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7938"/>
        <w:gridCol w:w="1276"/>
        <w:gridCol w:w="992"/>
      </w:tblGrid>
      <w:tr w:rsidR="009E56C6" w:rsidTr="00A477FD">
        <w:tc>
          <w:tcPr>
            <w:tcW w:w="817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793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opis  przedmiotu zamówienia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Jm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7FD">
              <w:rPr>
                <w:rFonts w:ascii="Times New Roman" w:hAnsi="Times New Roman"/>
                <w:b/>
                <w:sz w:val="24"/>
                <w:szCs w:val="24"/>
              </w:rPr>
              <w:t>Ilość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 papier. pods. (papier rysunkowy biały A 4-500 szt. , papier rysunkowy kolorowy A 4 400szt., papier kolorowy wycinankowy nabłyszczany A 3 100 szt., Brystol biały A 3 100 szt., brystol kolorowy A 4 100 szt.)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Twistery (miękkie kredki w oprawie pomadkowej. 10 kolorów, 8 g)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Kredki drewniane (12 sztuk, śr. 1cm, dł. 17 cm.)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Mix papierów rysunkowych (1000 arkuszy A4 bialych, 500 arkuszy A3 białych, 200 arkuszy A4 kolorowych, 100 arkuszy A3 kolorowych)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93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Toner do drukarki kolorowy  (drukarka laserowa HP 1020)- Q2612A -zamiennik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93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Toner do drukarki czarny (drukarka laserowa HP 1020)-Q2612A -zamiennik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93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Kolorowy papier rysunkowy A3 (160 arkuszy, 8 kolorów)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93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Biały papier rysunkowy A3 (250 arkuszy w zestawie 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Pastele olejne (24 kolory w pudełku 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Węgiel rysunkowy (5 okrągłych pałeczek , śr. 10 mm 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paczka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Flizelina dekoracyjna (kompl. 10 szt. o wym. 23 x 33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szary ( 20 szt., format A3 )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Krepina w kratkę (10 rolek, wym. 50 x 250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paczka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Bibuła karbowana mix kolorowa (15 szt., wym. 200 x 50 cm 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Taśma dwustronna (szer. 38 mm, dł. 10 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Zawieszki samoprzylepne (10 szt., śr. 3,1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komplet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Dziurkacze litery duże (26 dziurkaczy, wym. opak. 22 x 14 x 4,7 cm, wys. literki 0,8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Dziurkacze litery małe (26 dziurkaczy, wym. opak. 22 x 14 x 4,7 cm, wys. literki 0,8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Wyciskarka (4 wzory: serce, margaretka, tulipan, miś, dł. 13,5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Dziurkacz gwiazdka (wym. 17 x 10,5 x 5,3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Dziurkacz kwiatek (wym. 17 x 10,5 x 5,3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Dziurkacz 3 serca (wym. 17 x 10,5 x 5,3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Dziurkacz śnieżynki (wym. 17 x 10,5 x 5,3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Prasa do papieru (gwiazdki wym. prasy 17 x 13, 5 cm, szer. papieru 11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Prasa do papieru (prążki wym. prasy 17 x 13, 5 cm, szer. papieru 11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Prasa do papieru (serca wym. prasy 17 x 13, 5 cm, szer. papieru 11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Prasa do papieru (aniołki wym. prasy 17 x 13, 5 cm, szer. papieru 11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Prasa do papieru (tulipany wym. prasy 17 x 13, 5 cm, szer. papieru 11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Nożyczki szkolne (10 szt., wym. 14 cm, ostro zakończone)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Pistolet do kleju (dodatkowo 2 sztyfty kleju o śr. 11 mm 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Sztyfty do pistoletu (6 szt., śr. 11 mm, dł. 25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Farby akrylowe (6 kolorów x 15 ml, pędzelek)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Farby perłowe ( wodoodporna, 6 x 80 ml)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Farby metaliczne (farba akrylowa, wodoodporna i szybkoschnąca o odcieniu imitującym różne metale, 6 x 80 ml 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Fabry z gabką (6 butelek x 70 ml 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Farby z fakturą szorstką, z faktura gładką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Taktipalec (30 szt., wym. 3 x 1,8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Fantazyjne pędzle (4 szt. pędzelków z końcówkami o różnym kształcie)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Wałeczki z fakturą (4 szt., szer. gąbki 7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Farby granitowe ( poj. 118 ml, kolor kwarcowy, czerwień, jasnoniebieski, turkusowy)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Artystyczne farby do szkła (6 szt. poj. 15 ml 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Kolorowe brokaty (kolory: różnokolorowy, złoty, srebrny, czerwony, zielony, niebieski, fiolet, biały, 1 szt., ok. 20 g)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 z brokatem (10 butelek z kolorowym brokatem, serduszkami i gwiazdkami, 1 klej, 90 g)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Piasek pastelowy beko kolory:zielony, niebieski, biały, różowy, pomarańczowy, żółty; 1 szt.20 g)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Kryształki duże (100 szt., 25 g)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Błyszczące krople (370 szt., dł. od 0,5 do 1,5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Perłowe półkola (125 szt., śr. 0,6-1,2cm.)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Perłowe krople( 100 szt.,  dł. od 0,8 do 1,5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 kryształków deco (6 torebek kryształków: serduszka, kwiatuszki, koła i kwadraty, półkola; 800 szt.; wym. od 4 mm do 1,7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Błyszczące gwiazdki (350 szt)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Kryształowe kwiatuszki (200 szt., wym. od 0,5 do 2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Błyszczące kształty (370 szt., wym. od 0,5 x 0,3 cm do 1 x 1,4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Cekiny świąteczne platki śniegu (ok. 500 szt., wym. 20 mm)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Cekiny świąteczne złote gwiazdki (ok. 500 szt., wym. 20 mm)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Cekiny czerwone serca (ok. 450 szt., wym. 14 x 14 mm)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Cekiny małe wiosna-lato (7 torebek z różnymi wzorami. 40 g)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Cekiny małe  jesień-zima (7 torebek z różnymi wzorami, 40 g)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Duże cekiny (różne wzory, 50 g)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Tasiemki samoprzylepne (5 motywów,, dł. 1 tasiemki ok. 150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Farba akrylowa (5l.)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Pigment (żółty 2 szt., czerowny 2 szt., zielony 2 szt., niebieski 2 szt. czarny 2szt.)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Folia malarska ( 10m.)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Brystol A2 (30 szt.biały; 30 szt. kolor: 5szt. zielony, 5 szt. czarny, 5 szt., niebieski, 5 szt. żółty, 10 szt. brązowy)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Kredki - Zestaw stolikowy w drewnianej oprawie (10 kolorów po 6 sztuk, dł. Kredki 12cm.  Kolory: zółty, pomarańczowy, rózowy, czerwony, zielony, jasnoniebieski, ciemnoniebieski, fioletowy, brązowy, czarny)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 papierów podstawowy ( papier rysunkowy A4 biały- 500szt., papier rysunkowy kolorowy A4 400szt., papier wycinankowy nablyszczany A3 100szt., brystol biały A3 100szt.)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Tempery pojedyńcze kolory ( różne kolory w butelkach o pojemności 100 ml.; kolory: pomarańczowy, różowy, żółty, zielony, niebieski, jasnoczerwony, fioletowy, ciemnoczerwoy, jasnoróżowy, turkusowy, jasnozielony,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Twistery metaliczne (6 kolorów: żółty, zielony, niebieski, czerwony, rózowy, czarny, 8 g, 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Złoty, srebrny marker (2 szt., końcówka o śr. 2 - 3 mm)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Kolorowy papier (fornat A4, 160 arkuszy- po 20 szt. każdego koloru, 8 kolorów:żółty, różowy, fioletowy, zielony, niebieski, czerwony, turkusowy, kremowy)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Taktipalec (30 szt., wym. 3 x 1,8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793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Tusz (poj. 50 ml , niebieski, czerwony, zielony, czarny)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Jajka papierowe (60 szt., wym. 4,7 x 6,4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perłowe półkola (125 szt., śr. 0,6-1,2cm.)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Dziurkacze szczypcowe ( kwiatek dł. dziurkacza 16 cm, wym. elementu wyciętego ok. 0,5 cm, 1 szt. 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Dziurkacze szczypcowe ( Serca, dł. dziurkacza 16 cm, wym. elementu wyciętego ok. 0,5 cm, 1 szt. 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Nożyczki narożne ( 3 szt., 3 wzory)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Gilotyna z podkładką (3 cięcia: proste, przerywane, z falą, dł. linijki 35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Nożyczki do papieru ze wzorkiem (wzorek fala)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Pistolet do kleju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Sztyfty do pistoletu (6 szt., śr. 11 mm, dł. 25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793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Tempery ( poj. 1000 ml, po 1 szt. kolory: żółty, pomarańczowy, niebieski, turkusowy, zielony, czarny, biały, fioletowy,)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793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Dziurkacze Tulipany i serca ( 2 szt. : 1 szt. tulipany, 1 szt serca, dzwignia)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793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Dziurkacze kwiatki i 3 serca( 2 szt. dzwignia)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Dziurkacz narożny 3w1 ( wym: 8x7x7,5 cm.)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Mix pędzli duży (25 szt.)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Pisaki gumowe dwustronne (2 szt.dł. 18,5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Folia do laminowania ( A4, 216x303 mm, 100 w opakowaniu)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 papierów naturalnych-formy ( 48 kolorowych papierów, kształty: duże prostokąty wym. 12,5 x 17,5 cm, trójkąty wym. 10 x 10 cm, długie i krótkie prostokąty wym. od 4 x 16,3 cm do 4 x 30,5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wytłaczany juta (Perłowy, lekko metalizowany i giętki papier z wytłoczoną strukturą juty, 10 szt., wym. 23 x 33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wytłaczany kratka (10 szt., wym. 23 x 33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wytłaczany kropki i krążki (10 szt., wym. 23 x 33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wytłaczany linie (10 szt., wym. 23 x 33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wytłaczany życzenia świąteczne (10 szt., wym. 23 x 33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wytłaczanyn aniołki (10 szt., wym. 23 x 33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Blok papierów dekoracyjnych Boże Narodzenie  ( 10szt., 130g, wym. 24x34 cm. 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Blok papierów dekoracyjnych kwiaty ( Zestaw 30 kartonów w 5 wzorach: 10 szt. ze wzorem; 270 g, 10 szt. transparentnych; 115 g, 10 szt. jednobarwnych; 130 g, wym. 24 x 34 cm  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Kartka 4 pory roku jesień ( 5 szt. wym. 30,5x30,5x190g/m2)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Fakturowy ( 10szt., wym. 23x33 cm. 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skóra ( 3 szt. w trzech kolorach, wym. 23x33cm.)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Folia piankowa Samoprzylepna (14 szt. o wym. 30 x 20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Fakturowe ozdoby świąteczne ( 3złote i srebrne arkusze, 25x35 cm., 39 ozdób)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Folia metalizowana srebrna (3 szt. o wym. 18,5 x 29,5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Folia metalizowana złota (3 szt. o wym. 18,5 x 29,5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 brokatowy (10 szt. o wym. 23 x 33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Bibuły gładkie - zwierzęca skóra zebra (5 szt., wym. 50 x 70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Bibuły gładkie - zwierzęca skóra panterka (5 szt., wym. 50 x 70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Bibuły gładkie- zwierzęca skóra tygrys(5 szt., wym. 50 x 70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Bibuła C4 ( 20szt.w zestawie, format C4, kolor czerwony, różowy, niebieski, zielony, turkusowy, szary, kremowy, biały, pomarańczowy, granatowy, ciemnozielony)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Bibułka naturalna z nitką ( 10 szt., wym. 23x32cm.)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Papiery transparentne choinki (20 szt., format A4)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Papiery transparentne Płatki śniegu (20szt. Format A4)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Ogród- papier transparentny ( 5 szt, 23x33 cm. 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Kolorowy papier (10 szt., wym. 18,5 x 29,5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Zszywacz (wym. 13,9 x 5,4 x 3,8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Koszulki ( A4, 100 szt.)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Dziurkacz Choinka ( 1 szt. wym. 12x6,5 cm)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7938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Pastele olejne ( 48 kolorów)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kpl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Mix papierów rysunkowych (1000 aruszy A4 bialych, 500 arkuszy A3 białych, 200 arkuszy A4 kolorowych, 100 arkuszy A3 kolorowych)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zestaw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56C6" w:rsidTr="00A477FD">
        <w:tc>
          <w:tcPr>
            <w:tcW w:w="817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938" w:type="dxa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Teczki kolorowe A4 z gumką ( kolory: czerowny 5 szt., niebieski 5 szt., zielony 5szt.)</w:t>
            </w:r>
          </w:p>
        </w:tc>
        <w:tc>
          <w:tcPr>
            <w:tcW w:w="1276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sztuk</w:t>
            </w:r>
          </w:p>
        </w:tc>
        <w:tc>
          <w:tcPr>
            <w:tcW w:w="992" w:type="dxa"/>
            <w:vAlign w:val="bottom"/>
          </w:tcPr>
          <w:p w:rsidR="009E56C6" w:rsidRPr="00A477FD" w:rsidRDefault="009E56C6" w:rsidP="00A4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7F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</w:tbl>
    <w:p w:rsidR="009E56C6" w:rsidRPr="0039603C" w:rsidRDefault="009E56C6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sectPr w:rsidR="009E56C6" w:rsidRPr="0039603C" w:rsidSect="00D801EA">
      <w:footerReference w:type="default" r:id="rId9"/>
      <w:pgSz w:w="16838" w:h="11906" w:orient="landscape"/>
      <w:pgMar w:top="1418" w:right="1418" w:bottom="1418" w:left="1418" w:header="709" w:footer="1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6C6" w:rsidRDefault="009E56C6">
      <w:r>
        <w:separator/>
      </w:r>
    </w:p>
  </w:endnote>
  <w:endnote w:type="continuationSeparator" w:id="0">
    <w:p w:rsidR="009E56C6" w:rsidRDefault="009E56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6C6" w:rsidRPr="00E21AEB" w:rsidRDefault="009E56C6" w:rsidP="00E21AEB">
    <w:pPr>
      <w:jc w:val="center"/>
      <w:rPr>
        <w:rFonts w:ascii="Arial" w:hAnsi="Arial" w:cs="Arial"/>
        <w:i/>
        <w:sz w:val="20"/>
        <w:szCs w:val="20"/>
      </w:rPr>
    </w:pPr>
    <w:r w:rsidRPr="00327B6B">
      <w:t>Projekt współfinansowany przez Unię Europejską w ramach Euro</w:t>
    </w:r>
    <w:r>
      <w:t>pejskiego Funduszu Społecznego.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6C6" w:rsidRDefault="009E56C6">
      <w:r>
        <w:separator/>
      </w:r>
    </w:p>
  </w:footnote>
  <w:footnote w:type="continuationSeparator" w:id="0">
    <w:p w:rsidR="009E56C6" w:rsidRDefault="009E56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31"/>
    <w:lvl w:ilvl="0">
      <w:start w:val="1"/>
      <w:numFmt w:val="bullet"/>
      <w:lvlText w:val="§"/>
      <w:lvlJc w:val="left"/>
      <w:pPr>
        <w:tabs>
          <w:tab w:val="num" w:pos="851"/>
        </w:tabs>
        <w:ind w:left="851"/>
      </w:pPr>
      <w:rPr>
        <w:rFonts w:ascii="Wingdings" w:hAnsi="Wingdings"/>
      </w:rPr>
    </w:lvl>
  </w:abstractNum>
  <w:abstractNum w:abstractNumId="1">
    <w:nsid w:val="20C022F2"/>
    <w:multiLevelType w:val="singleLevel"/>
    <w:tmpl w:val="A1D8704E"/>
    <w:lvl w:ilvl="0">
      <w:start w:val="4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">
    <w:nsid w:val="24DA6677"/>
    <w:multiLevelType w:val="multilevel"/>
    <w:tmpl w:val="69D44F6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2D1F4981"/>
    <w:multiLevelType w:val="singleLevel"/>
    <w:tmpl w:val="280E0F7A"/>
    <w:lvl w:ilvl="0">
      <w:start w:val="1"/>
      <w:numFmt w:val="decimal"/>
      <w:lvlText w:val="%1)"/>
      <w:lvlJc w:val="left"/>
      <w:pPr>
        <w:tabs>
          <w:tab w:val="num" w:pos="914"/>
        </w:tabs>
        <w:ind w:left="914" w:hanging="360"/>
      </w:pPr>
      <w:rPr>
        <w:rFonts w:cs="Times New Roman" w:hint="default"/>
      </w:rPr>
    </w:lvl>
  </w:abstractNum>
  <w:abstractNum w:abstractNumId="4">
    <w:nsid w:val="3C177ECA"/>
    <w:multiLevelType w:val="singleLevel"/>
    <w:tmpl w:val="059A33B6"/>
    <w:lvl w:ilvl="0">
      <w:start w:val="1"/>
      <w:numFmt w:val="decimal"/>
      <w:lvlText w:val="%1."/>
      <w:lvlJc w:val="right"/>
      <w:pPr>
        <w:tabs>
          <w:tab w:val="num" w:pos="1018"/>
        </w:tabs>
        <w:ind w:left="1018" w:hanging="166"/>
      </w:pPr>
      <w:rPr>
        <w:rFonts w:cs="Times New Roman"/>
      </w:rPr>
    </w:lvl>
  </w:abstractNum>
  <w:abstractNum w:abstractNumId="5">
    <w:nsid w:val="77716F1F"/>
    <w:multiLevelType w:val="hybridMultilevel"/>
    <w:tmpl w:val="0DC495E2"/>
    <w:lvl w:ilvl="0" w:tplc="6AB2C72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79E4"/>
    <w:rsid w:val="000041BF"/>
    <w:rsid w:val="0000567D"/>
    <w:rsid w:val="00036B9A"/>
    <w:rsid w:val="00041E44"/>
    <w:rsid w:val="000430DB"/>
    <w:rsid w:val="0004557A"/>
    <w:rsid w:val="00070E4F"/>
    <w:rsid w:val="00073648"/>
    <w:rsid w:val="000779E4"/>
    <w:rsid w:val="000B7EEE"/>
    <w:rsid w:val="000E5144"/>
    <w:rsid w:val="00102FF3"/>
    <w:rsid w:val="001A3BE1"/>
    <w:rsid w:val="001A650E"/>
    <w:rsid w:val="001B730F"/>
    <w:rsid w:val="001D6DC0"/>
    <w:rsid w:val="001D6E35"/>
    <w:rsid w:val="001D6F81"/>
    <w:rsid w:val="00203AE9"/>
    <w:rsid w:val="002109FA"/>
    <w:rsid w:val="00234533"/>
    <w:rsid w:val="00254C16"/>
    <w:rsid w:val="002578EA"/>
    <w:rsid w:val="00275A05"/>
    <w:rsid w:val="002779CE"/>
    <w:rsid w:val="002A288E"/>
    <w:rsid w:val="002A4C00"/>
    <w:rsid w:val="002A4EA9"/>
    <w:rsid w:val="002D625B"/>
    <w:rsid w:val="002E21FF"/>
    <w:rsid w:val="002E3B1F"/>
    <w:rsid w:val="002E5D04"/>
    <w:rsid w:val="003138F2"/>
    <w:rsid w:val="00327B6B"/>
    <w:rsid w:val="00330730"/>
    <w:rsid w:val="00330B63"/>
    <w:rsid w:val="00365243"/>
    <w:rsid w:val="003802A2"/>
    <w:rsid w:val="003939BA"/>
    <w:rsid w:val="0039603C"/>
    <w:rsid w:val="003B5F51"/>
    <w:rsid w:val="003E1412"/>
    <w:rsid w:val="00403203"/>
    <w:rsid w:val="004109F8"/>
    <w:rsid w:val="00414B54"/>
    <w:rsid w:val="00430126"/>
    <w:rsid w:val="004426DF"/>
    <w:rsid w:val="004A171A"/>
    <w:rsid w:val="004A6229"/>
    <w:rsid w:val="004C460E"/>
    <w:rsid w:val="004E3656"/>
    <w:rsid w:val="004F65EB"/>
    <w:rsid w:val="00510768"/>
    <w:rsid w:val="00512260"/>
    <w:rsid w:val="0054350B"/>
    <w:rsid w:val="00546CE6"/>
    <w:rsid w:val="005633CB"/>
    <w:rsid w:val="00593958"/>
    <w:rsid w:val="005A5647"/>
    <w:rsid w:val="005B5304"/>
    <w:rsid w:val="005D3A21"/>
    <w:rsid w:val="005E09F0"/>
    <w:rsid w:val="005E3EFC"/>
    <w:rsid w:val="005F6887"/>
    <w:rsid w:val="0067233D"/>
    <w:rsid w:val="006774B0"/>
    <w:rsid w:val="00695F49"/>
    <w:rsid w:val="006A1929"/>
    <w:rsid w:val="006A5AC7"/>
    <w:rsid w:val="006F04FA"/>
    <w:rsid w:val="006F7AF4"/>
    <w:rsid w:val="007159A2"/>
    <w:rsid w:val="0074195B"/>
    <w:rsid w:val="00755871"/>
    <w:rsid w:val="0077310B"/>
    <w:rsid w:val="00773E56"/>
    <w:rsid w:val="007A1DAF"/>
    <w:rsid w:val="007C278F"/>
    <w:rsid w:val="007C3515"/>
    <w:rsid w:val="007C3961"/>
    <w:rsid w:val="007F33C0"/>
    <w:rsid w:val="007F5B05"/>
    <w:rsid w:val="007F7F98"/>
    <w:rsid w:val="0082796D"/>
    <w:rsid w:val="0085129B"/>
    <w:rsid w:val="008632DD"/>
    <w:rsid w:val="008D3ABA"/>
    <w:rsid w:val="0090692B"/>
    <w:rsid w:val="00940E5A"/>
    <w:rsid w:val="0095297D"/>
    <w:rsid w:val="00965466"/>
    <w:rsid w:val="00966AED"/>
    <w:rsid w:val="00974860"/>
    <w:rsid w:val="00976A04"/>
    <w:rsid w:val="00983FB2"/>
    <w:rsid w:val="0099188D"/>
    <w:rsid w:val="009B4CAB"/>
    <w:rsid w:val="009D7DD6"/>
    <w:rsid w:val="009E56C6"/>
    <w:rsid w:val="009F75B7"/>
    <w:rsid w:val="00A477FD"/>
    <w:rsid w:val="00A50F9F"/>
    <w:rsid w:val="00A65FF2"/>
    <w:rsid w:val="00AD0803"/>
    <w:rsid w:val="00AF7B37"/>
    <w:rsid w:val="00B03B2F"/>
    <w:rsid w:val="00B0592B"/>
    <w:rsid w:val="00B3035A"/>
    <w:rsid w:val="00B55739"/>
    <w:rsid w:val="00B60390"/>
    <w:rsid w:val="00B65A08"/>
    <w:rsid w:val="00B90FEB"/>
    <w:rsid w:val="00BC102C"/>
    <w:rsid w:val="00BC1CC2"/>
    <w:rsid w:val="00BF786F"/>
    <w:rsid w:val="00C018DA"/>
    <w:rsid w:val="00C041C0"/>
    <w:rsid w:val="00C10806"/>
    <w:rsid w:val="00C52C63"/>
    <w:rsid w:val="00C61F7A"/>
    <w:rsid w:val="00C921C1"/>
    <w:rsid w:val="00CB0491"/>
    <w:rsid w:val="00CC0EEE"/>
    <w:rsid w:val="00D018E4"/>
    <w:rsid w:val="00D465D6"/>
    <w:rsid w:val="00D5410F"/>
    <w:rsid w:val="00D573A9"/>
    <w:rsid w:val="00D64A8B"/>
    <w:rsid w:val="00D66F0F"/>
    <w:rsid w:val="00D801EA"/>
    <w:rsid w:val="00D8688D"/>
    <w:rsid w:val="00DA48D0"/>
    <w:rsid w:val="00DB1F5E"/>
    <w:rsid w:val="00DB5B78"/>
    <w:rsid w:val="00DC2FB4"/>
    <w:rsid w:val="00E21AEB"/>
    <w:rsid w:val="00E3696C"/>
    <w:rsid w:val="00E45DDC"/>
    <w:rsid w:val="00E502F1"/>
    <w:rsid w:val="00E50F5E"/>
    <w:rsid w:val="00E52710"/>
    <w:rsid w:val="00E57BE8"/>
    <w:rsid w:val="00E71CE0"/>
    <w:rsid w:val="00E777D8"/>
    <w:rsid w:val="00E81550"/>
    <w:rsid w:val="00EA5181"/>
    <w:rsid w:val="00EA5ACF"/>
    <w:rsid w:val="00EC3E40"/>
    <w:rsid w:val="00ED22FB"/>
    <w:rsid w:val="00ED7C63"/>
    <w:rsid w:val="00F0237B"/>
    <w:rsid w:val="00F1379E"/>
    <w:rsid w:val="00F304FC"/>
    <w:rsid w:val="00F40B26"/>
    <w:rsid w:val="00F465A6"/>
    <w:rsid w:val="00F54C97"/>
    <w:rsid w:val="00F6584D"/>
    <w:rsid w:val="00F92602"/>
    <w:rsid w:val="00FB5535"/>
    <w:rsid w:val="00FB6A6D"/>
    <w:rsid w:val="00FD17CA"/>
    <w:rsid w:val="00FE474D"/>
    <w:rsid w:val="00FF0B5C"/>
    <w:rsid w:val="00FF20BE"/>
    <w:rsid w:val="00FF3002"/>
    <w:rsid w:val="00FF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9E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801EA"/>
    <w:pPr>
      <w:keepNext/>
      <w:widowControl w:val="0"/>
      <w:spacing w:after="0" w:line="240" w:lineRule="auto"/>
      <w:jc w:val="right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801EA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801EA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802A2"/>
    <w:pPr>
      <w:keepNext/>
      <w:spacing w:after="0" w:line="240" w:lineRule="auto"/>
      <w:jc w:val="center"/>
      <w:outlineLvl w:val="5"/>
    </w:pPr>
    <w:rPr>
      <w:rFonts w:ascii="Times New Roman" w:hAnsi="Times New Roman"/>
      <w:sz w:val="32"/>
      <w:szCs w:val="20"/>
      <w:lang w:eastAsia="pl-PL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801EA"/>
    <w:pPr>
      <w:keepNext/>
      <w:widowControl w:val="0"/>
      <w:spacing w:after="0" w:line="240" w:lineRule="auto"/>
      <w:jc w:val="both"/>
      <w:outlineLvl w:val="7"/>
    </w:pPr>
    <w:rPr>
      <w:rFonts w:ascii="Times New Roman" w:eastAsia="Times New Roman" w:hAnsi="Times New Roman"/>
      <w:b/>
      <w:sz w:val="26"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01EA"/>
    <w:rPr>
      <w:rFonts w:cs="Times New Roman"/>
      <w:sz w:val="24"/>
      <w:lang w:val="pl-PL" w:eastAsia="pl-PL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801EA"/>
    <w:rPr>
      <w:rFonts w:cs="Times New Roman"/>
      <w:sz w:val="24"/>
      <w:lang w:val="pl-PL" w:eastAsia="pl-PL" w:bidi="ar-S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801EA"/>
    <w:rPr>
      <w:rFonts w:cs="Times New Roman"/>
      <w:b/>
      <w:sz w:val="24"/>
      <w:lang w:val="pl-PL" w:eastAsia="pl-PL" w:bidi="ar-S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8632DD"/>
    <w:rPr>
      <w:rFonts w:ascii="Calibri" w:hAnsi="Calibri" w:cs="Times New Roman"/>
      <w:b/>
      <w:bCs/>
      <w:lang w:eastAsia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801EA"/>
    <w:rPr>
      <w:rFonts w:cs="Times New Roman"/>
      <w:b/>
      <w:sz w:val="26"/>
      <w:lang w:val="pl-PL" w:eastAsia="pl-PL" w:bidi="ar-SA"/>
    </w:rPr>
  </w:style>
  <w:style w:type="paragraph" w:styleId="Header">
    <w:name w:val="header"/>
    <w:basedOn w:val="Normal"/>
    <w:link w:val="HeaderChar"/>
    <w:uiPriority w:val="99"/>
    <w:rsid w:val="00E21AE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632DD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E21AE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632DD"/>
    <w:rPr>
      <w:rFonts w:cs="Times New Roman"/>
      <w:lang w:eastAsia="en-US"/>
    </w:rPr>
  </w:style>
  <w:style w:type="character" w:styleId="Hyperlink">
    <w:name w:val="Hyperlink"/>
    <w:basedOn w:val="DefaultParagraphFont"/>
    <w:uiPriority w:val="99"/>
    <w:rsid w:val="00D801EA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D801EA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tekst">
    <w:name w:val="tekst"/>
    <w:basedOn w:val="Normal"/>
    <w:uiPriority w:val="99"/>
    <w:rsid w:val="00D801EA"/>
    <w:pPr>
      <w:suppressLineNumber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25">
    <w:name w:val="Font Style25"/>
    <w:uiPriority w:val="99"/>
    <w:rsid w:val="00D801EA"/>
    <w:rPr>
      <w:rFonts w:ascii="Times New Roman" w:hAnsi="Times New Roman"/>
      <w:sz w:val="22"/>
    </w:rPr>
  </w:style>
  <w:style w:type="table" w:styleId="TableGrid">
    <w:name w:val="Table Grid"/>
    <w:basedOn w:val="TableNormal"/>
    <w:uiPriority w:val="99"/>
    <w:rsid w:val="009B4CA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3">
    <w:name w:val="Body Text 3"/>
    <w:basedOn w:val="Normal"/>
    <w:link w:val="BodyText3Char"/>
    <w:uiPriority w:val="99"/>
    <w:rsid w:val="005D3A21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5D3A21"/>
    <w:rPr>
      <w:rFonts w:ascii="Times New Roman" w:hAnsi="Times New Roman" w:cs="Times New Roman"/>
      <w:snapToGrid w:val="0"/>
      <w:sz w:val="24"/>
      <w:shd w:val="clear" w:color="auto" w:fill="FFFFFF"/>
    </w:rPr>
  </w:style>
  <w:style w:type="character" w:styleId="Emphasis">
    <w:name w:val="Emphasis"/>
    <w:basedOn w:val="DefaultParagraphFont"/>
    <w:uiPriority w:val="99"/>
    <w:qFormat/>
    <w:locked/>
    <w:rsid w:val="003802A2"/>
    <w:rPr>
      <w:rFonts w:cs="Times New Roman"/>
      <w:i/>
      <w:iCs/>
    </w:rPr>
  </w:style>
  <w:style w:type="paragraph" w:customStyle="1" w:styleId="Akapitzlist1">
    <w:name w:val="Akapit z listą1"/>
    <w:basedOn w:val="Normal"/>
    <w:uiPriority w:val="99"/>
    <w:rsid w:val="003802A2"/>
    <w:pPr>
      <w:spacing w:after="0" w:line="240" w:lineRule="auto"/>
      <w:ind w:left="720"/>
    </w:pPr>
    <w:rPr>
      <w:lang w:eastAsia="pl-PL"/>
    </w:rPr>
  </w:style>
  <w:style w:type="paragraph" w:styleId="BodyText">
    <w:name w:val="Body Text"/>
    <w:basedOn w:val="Normal"/>
    <w:link w:val="BodyTextChar"/>
    <w:uiPriority w:val="99"/>
    <w:rsid w:val="003802A2"/>
    <w:pPr>
      <w:widowControl w:val="0"/>
      <w:spacing w:after="0" w:line="240" w:lineRule="auto"/>
      <w:jc w:val="both"/>
    </w:pPr>
    <w:rPr>
      <w:rFonts w:ascii="Times New Roman" w:hAnsi="Times New Roman"/>
      <w:sz w:val="24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632DD"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3802A2"/>
    <w:rPr>
      <w:rFonts w:cs="Times New Roman"/>
    </w:rPr>
  </w:style>
  <w:style w:type="paragraph" w:styleId="ListParagraph">
    <w:name w:val="List Paragraph"/>
    <w:basedOn w:val="Normal"/>
    <w:uiPriority w:val="99"/>
    <w:qFormat/>
    <w:rsid w:val="003802A2"/>
    <w:pPr>
      <w:ind w:left="720"/>
      <w:contextualSpacing/>
    </w:pPr>
  </w:style>
  <w:style w:type="character" w:customStyle="1" w:styleId="ZnakZnak">
    <w:name w:val="Znak Znak"/>
    <w:basedOn w:val="DefaultParagraphFont"/>
    <w:uiPriority w:val="99"/>
    <w:semiHidden/>
    <w:rsid w:val="003802A2"/>
    <w:rPr>
      <w:rFonts w:ascii="Calibri" w:hAnsi="Calibri" w:cs="Times New Roman"/>
      <w:i/>
      <w:iCs/>
      <w:sz w:val="24"/>
      <w:szCs w:val="24"/>
      <w:lang w:eastAsia="en-US"/>
    </w:rPr>
  </w:style>
  <w:style w:type="character" w:customStyle="1" w:styleId="ZnakZnak2">
    <w:name w:val="Znak Znak2"/>
    <w:basedOn w:val="DefaultParagraphFont"/>
    <w:uiPriority w:val="99"/>
    <w:rsid w:val="003802A2"/>
    <w:rPr>
      <w:rFonts w:ascii="Times New Roman" w:hAnsi="Times New Roman" w:cs="Times New Roman"/>
      <w:sz w:val="24"/>
    </w:rPr>
  </w:style>
  <w:style w:type="character" w:customStyle="1" w:styleId="ZnakZnak3">
    <w:name w:val="Znak Znak3"/>
    <w:basedOn w:val="DefaultParagraphFont"/>
    <w:uiPriority w:val="99"/>
    <w:locked/>
    <w:rsid w:val="003802A2"/>
    <w:rPr>
      <w:rFonts w:ascii="Times New Roman" w:hAnsi="Times New Roman" w:cs="Times New Roman"/>
      <w:sz w:val="24"/>
    </w:rPr>
  </w:style>
  <w:style w:type="character" w:customStyle="1" w:styleId="ZnakZnak1">
    <w:name w:val="Znak Znak1"/>
    <w:basedOn w:val="DefaultParagraphFont"/>
    <w:uiPriority w:val="99"/>
    <w:locked/>
    <w:rsid w:val="003802A2"/>
    <w:rPr>
      <w:rFonts w:ascii="Times New Roman" w:hAnsi="Times New Roman" w:cs="Times New Roman"/>
      <w:i/>
      <w:sz w:val="24"/>
    </w:rPr>
  </w:style>
  <w:style w:type="character" w:customStyle="1" w:styleId="cbigtytul">
    <w:name w:val="c_big_tytul"/>
    <w:basedOn w:val="DefaultParagraphFont"/>
    <w:uiPriority w:val="99"/>
    <w:rsid w:val="003802A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366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236</TotalTime>
  <Pages>38</Pages>
  <Words>4261</Words>
  <Characters>25570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Jarek R</dc:creator>
  <cp:keywords/>
  <dc:description/>
  <cp:lastModifiedBy>dsidorowicz</cp:lastModifiedBy>
  <cp:revision>32</cp:revision>
  <cp:lastPrinted>2011-06-21T11:58:00Z</cp:lastPrinted>
  <dcterms:created xsi:type="dcterms:W3CDTF">2011-06-21T07:07:00Z</dcterms:created>
  <dcterms:modified xsi:type="dcterms:W3CDTF">2011-07-07T09:42:00Z</dcterms:modified>
</cp:coreProperties>
</file>