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701" w:rsidRDefault="00C54701" w:rsidP="000779E4">
      <w:pPr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559.2pt;margin-top:-29.8pt;width:111pt;height:41.25pt;z-index:-251658240">
            <v:imagedata r:id="rId7" o:title=""/>
          </v:shape>
        </w:pict>
      </w:r>
      <w:r>
        <w:rPr>
          <w:noProof/>
          <w:lang w:eastAsia="pl-PL"/>
        </w:rPr>
        <w:pict>
          <v:shape id="_x0000_s1027" type="#_x0000_t75" style="position:absolute;margin-left:-4.9pt;margin-top:-35.35pt;width:116.75pt;height:46.8pt;z-index:251657216">
            <v:imagedata r:id="rId8" o:title=""/>
          </v:shape>
        </w:pict>
      </w:r>
    </w:p>
    <w:p w:rsidR="00C54701" w:rsidRDefault="00C54701" w:rsidP="000779E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</w:r>
    </w:p>
    <w:p w:rsidR="00C54701" w:rsidRPr="00DB5B78" w:rsidRDefault="00C54701" w:rsidP="00D801EA">
      <w:pPr>
        <w:pStyle w:val="Heading1"/>
        <w:rPr>
          <w:b/>
        </w:rPr>
      </w:pPr>
      <w:r>
        <w:rPr>
          <w:b/>
        </w:rPr>
        <w:t xml:space="preserve">Załącznik Nr 1 </w:t>
      </w:r>
    </w:p>
    <w:p w:rsidR="00C54701" w:rsidRPr="0039603C" w:rsidRDefault="00C54701" w:rsidP="00D801EA">
      <w:pPr>
        <w:keepNext/>
        <w:widowControl w:val="0"/>
        <w:jc w:val="center"/>
        <w:rPr>
          <w:rFonts w:ascii="Times New Roman" w:hAnsi="Times New Roman"/>
          <w:b/>
          <w:snapToGrid w:val="0"/>
        </w:rPr>
      </w:pPr>
      <w:r w:rsidRPr="0039603C">
        <w:rPr>
          <w:rFonts w:ascii="Times New Roman" w:hAnsi="Times New Roman"/>
          <w:b/>
          <w:snapToGrid w:val="0"/>
        </w:rPr>
        <w:t>SZCZEGÓŁOWY OPIS PRZEDMIOTU ZAMÓWIENIA</w:t>
      </w:r>
    </w:p>
    <w:p w:rsidR="00C54701" w:rsidRPr="0039603C" w:rsidRDefault="00C54701" w:rsidP="00D801EA">
      <w:pPr>
        <w:jc w:val="both"/>
        <w:rPr>
          <w:rFonts w:ascii="Times New Roman" w:hAnsi="Times New Roman"/>
          <w:b/>
          <w:u w:val="single"/>
        </w:rPr>
      </w:pPr>
      <w:r w:rsidRPr="0039603C">
        <w:rPr>
          <w:rFonts w:ascii="Times New Roman" w:hAnsi="Times New Roman"/>
          <w:b/>
          <w:u w:val="single"/>
        </w:rPr>
        <w:t xml:space="preserve">Dotyczy przetargu nieograniczonego na dostawę </w:t>
      </w:r>
      <w:r w:rsidRPr="0039603C">
        <w:rPr>
          <w:rStyle w:val="FontStyle25"/>
          <w:b/>
          <w:u w:val="single"/>
        </w:rPr>
        <w:t>pomocy</w:t>
      </w:r>
      <w:r>
        <w:rPr>
          <w:rStyle w:val="FontStyle25"/>
          <w:b/>
          <w:u w:val="single"/>
        </w:rPr>
        <w:t xml:space="preserve"> dydaktycznych</w:t>
      </w:r>
      <w:r w:rsidRPr="0039603C">
        <w:rPr>
          <w:rStyle w:val="FontStyle25"/>
          <w:b/>
          <w:u w:val="single"/>
        </w:rPr>
        <w:t xml:space="preserve"> w ramach </w:t>
      </w:r>
      <w:r w:rsidRPr="0039603C">
        <w:rPr>
          <w:rFonts w:ascii="Times New Roman" w:hAnsi="Times New Roman"/>
          <w:b/>
          <w:u w:val="single"/>
        </w:rPr>
        <w:t>projektu „Indywidualizacja procesu nauczania i wychowania uczniów klas I – III szkół podstawowych – Miasto Suwałki”</w:t>
      </w:r>
    </w:p>
    <w:p w:rsidR="00C54701" w:rsidRPr="006F7AF4" w:rsidRDefault="00C54701" w:rsidP="005D3A21">
      <w:pPr>
        <w:pStyle w:val="tekst"/>
        <w:suppressLineNumbers w:val="0"/>
        <w:spacing w:before="0" w:after="0"/>
        <w:rPr>
          <w:b/>
          <w:szCs w:val="24"/>
          <w:vertAlign w:val="superscript"/>
        </w:rPr>
      </w:pPr>
      <w:r w:rsidRPr="006F7AF4">
        <w:rPr>
          <w:b/>
          <w:szCs w:val="24"/>
        </w:rPr>
        <w:t xml:space="preserve">CZĘŚĆ 1 – </w:t>
      </w:r>
      <w:r w:rsidRPr="002E5D04">
        <w:rPr>
          <w:sz w:val="28"/>
          <w:szCs w:val="28"/>
        </w:rPr>
        <w:t>Dostawa pomocy dydaktycznych do realizacji zajęć w Zespole Szkół nr 8 Szkole Podstawowej nr 2 im. Aleksandry Piłsudskiej w Suwałkach, ul. Kościuszki 126.</w:t>
      </w:r>
      <w:r>
        <w:rPr>
          <w:sz w:val="28"/>
          <w:szCs w:val="28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1"/>
        <w:gridCol w:w="2854"/>
        <w:gridCol w:w="6221"/>
        <w:gridCol w:w="1429"/>
        <w:gridCol w:w="929"/>
      </w:tblGrid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Lp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Nazwa towaru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Opis towaru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Jm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CD ,,Reksio i ortografia" , program komputerowy dla uczniów szkól podstawowych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CD ,, Bolek i Lolek. Moje pierwsze literki"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CD ,,Bolek i Lolek i nauka czytania"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edu ROM gra edukacyjna ,,Czytam i piszę "</w:t>
            </w:r>
            <w:r>
              <w:rPr>
                <w:rFonts w:ascii="Arial" w:hAnsi="Arial" w:cs="Arial"/>
                <w:sz w:val="20"/>
                <w:szCs w:val="20"/>
              </w:rPr>
              <w:t xml:space="preserve"> dla dzieci w wieku od 6-10 lat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loteryjka ,,W naszym domu"</w:t>
            </w:r>
            <w:r w:rsidRPr="0004557A">
              <w:rPr>
                <w:rFonts w:ascii="Arial" w:hAnsi="Arial" w:cs="Arial"/>
                <w:sz w:val="20"/>
                <w:szCs w:val="20"/>
              </w:rPr>
              <w:t>,36 elementów z obrazkami i 4 plansze o wym. 22,5x22,5x4,5cm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,,Bajki- słuchaj i układaj" z płytą CD i 32 elementowym zestawem kart o wym. 11,2x7,8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 edukacyjne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,,Alfabet- nauka czyt</w:t>
            </w:r>
            <w:r>
              <w:rPr>
                <w:rFonts w:ascii="Arial" w:hAnsi="Arial" w:cs="Arial"/>
                <w:sz w:val="20"/>
                <w:szCs w:val="20"/>
              </w:rPr>
              <w:t>ania i pisania" w klasach I-III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Polski alfabe</w:t>
            </w:r>
            <w:r>
              <w:rPr>
                <w:rFonts w:ascii="Arial" w:hAnsi="Arial" w:cs="Arial"/>
                <w:sz w:val="20"/>
                <w:szCs w:val="20"/>
              </w:rPr>
              <w:t>t- dywanik (mata z antypoślizgową podłogą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do zabawy i poznawania liter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Monika Kraszewska </w:t>
            </w:r>
            <w:r w:rsidRPr="0004557A">
              <w:rPr>
                <w:rFonts w:ascii="Arial" w:hAnsi="Arial" w:cs="Arial"/>
                <w:sz w:val="20"/>
                <w:szCs w:val="20"/>
              </w:rPr>
              <w:t>,,Ćwiczenia do zajęć wyrównawczych dla klas 1-</w:t>
            </w:r>
            <w:smartTag w:uri="urn:schemas-microsoft-com:office:smarttags" w:element="metricconverter">
              <w:smartTagPr>
                <w:attr w:name="ProductID" w:val="2”"/>
              </w:smartTagPr>
              <w:r w:rsidRPr="0004557A">
                <w:rPr>
                  <w:rFonts w:ascii="Arial" w:hAnsi="Arial" w:cs="Arial"/>
                  <w:sz w:val="20"/>
                  <w:szCs w:val="20"/>
                </w:rPr>
                <w:t>2</w:t>
              </w:r>
              <w:r>
                <w:rPr>
                  <w:rFonts w:ascii="Arial" w:hAnsi="Arial" w:cs="Arial"/>
                  <w:sz w:val="20"/>
                  <w:szCs w:val="20"/>
                </w:rPr>
                <w:t>”</w:t>
              </w:r>
            </w:smartTag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PUS Łatwe ćwiczenia do nauki czytania część 1, Wydawnictwo </w:t>
            </w:r>
            <w:r>
              <w:rPr>
                <w:rFonts w:ascii="Arial" w:hAnsi="Arial" w:cs="Arial"/>
                <w:sz w:val="20"/>
                <w:szCs w:val="20"/>
              </w:rPr>
              <w:t xml:space="preserve">EPIDEIXIS, </w:t>
            </w:r>
            <w:r w:rsidRPr="0004557A">
              <w:rPr>
                <w:rFonts w:ascii="Arial" w:hAnsi="Arial" w:cs="Arial"/>
                <w:sz w:val="20"/>
                <w:szCs w:val="20"/>
              </w:rPr>
              <w:t>M. Chromiak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PUS Łatwe ćwiczenia do nauki czytania część 2, Wydawnictwo EPIDEIXIS, M. Chromiak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PUS Łatwe ćwiczenia do nauki czytania część 3, Wydawnictwo EPIDEIXIS, M. Chromiak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PUS Łatwe ćwiczenia do nauki czytania część 4, Wydawnictwo EPIDEIXIS, M. Chromiak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PUS ,,Chrząszcz z Żyrzyna", Wydaw</w:t>
            </w:r>
            <w:r>
              <w:rPr>
                <w:rFonts w:ascii="Arial" w:hAnsi="Arial" w:cs="Arial"/>
                <w:sz w:val="20"/>
                <w:szCs w:val="20"/>
              </w:rPr>
              <w:t xml:space="preserve">nictwo EPIDEIXIS, 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PUS ,,Chyża Żmija Syk- Syk", Wydaw</w:t>
            </w:r>
            <w:r>
              <w:rPr>
                <w:rFonts w:ascii="Arial" w:hAnsi="Arial" w:cs="Arial"/>
                <w:sz w:val="20"/>
                <w:szCs w:val="20"/>
              </w:rPr>
              <w:t>nictwo EPIDEIXIS,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PUS ,,Kruk z Kruklandii" , Wydaw</w:t>
            </w:r>
            <w:r>
              <w:rPr>
                <w:rFonts w:ascii="Arial" w:hAnsi="Arial" w:cs="Arial"/>
                <w:sz w:val="20"/>
                <w:szCs w:val="20"/>
              </w:rPr>
              <w:t>nictwo EPIDEIXIS,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PUS ,,Miała Baba Koguta" , Wydaw</w:t>
            </w:r>
            <w:r>
              <w:rPr>
                <w:rFonts w:ascii="Arial" w:hAnsi="Arial" w:cs="Arial"/>
                <w:sz w:val="20"/>
                <w:szCs w:val="20"/>
              </w:rPr>
              <w:t>nictwo EPIDEIXIS,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do wielokrotnego pisania ,,Bawię</w:t>
            </w:r>
            <w:r>
              <w:rPr>
                <w:rFonts w:ascii="Arial" w:hAnsi="Arial" w:cs="Arial"/>
                <w:sz w:val="20"/>
                <w:szCs w:val="20"/>
              </w:rPr>
              <w:t xml:space="preserve"> się i piszę" ,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Alicja Małosiewicz ,,Mandale kaligraficzne" do kolorowania, dla uczniów klas I-III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PUS ,,Ortografia ó-</w:t>
            </w:r>
            <w:r>
              <w:rPr>
                <w:rFonts w:ascii="Arial" w:hAnsi="Arial" w:cs="Arial"/>
                <w:sz w:val="20"/>
                <w:szCs w:val="20"/>
              </w:rPr>
              <w:t>u", Wydawnictwo EPIDEIXIS,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Halina Kopeć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PUS ,,Ortografia rz-</w:t>
            </w:r>
            <w:r>
              <w:rPr>
                <w:rFonts w:ascii="Arial" w:hAnsi="Arial" w:cs="Arial"/>
                <w:sz w:val="20"/>
                <w:szCs w:val="20"/>
              </w:rPr>
              <w:t>ż", Wydawnictwo EPIDEIXIS,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Halina Kopeć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PUS ,,Ortografia ch-h</w:t>
            </w:r>
            <w:r>
              <w:rPr>
                <w:rFonts w:ascii="Arial" w:hAnsi="Arial" w:cs="Arial"/>
                <w:sz w:val="20"/>
                <w:szCs w:val="20"/>
              </w:rPr>
              <w:t xml:space="preserve">", Wydawnictwo EPIDEIXIS, </w:t>
            </w:r>
            <w:r w:rsidRPr="0004557A">
              <w:rPr>
                <w:rFonts w:ascii="Arial" w:hAnsi="Arial" w:cs="Arial"/>
                <w:sz w:val="20"/>
                <w:szCs w:val="20"/>
              </w:rPr>
              <w:t>Halina Kopeć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PUS ,,Ortografia zmiękczenia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", Wydawnictwo EPIDEIXIS, </w:t>
            </w:r>
            <w:r w:rsidRPr="0004557A">
              <w:rPr>
                <w:rFonts w:ascii="Arial" w:hAnsi="Arial" w:cs="Arial"/>
                <w:sz w:val="20"/>
                <w:szCs w:val="20"/>
              </w:rPr>
              <w:t>Halina Kopeć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edukacyjna ,,Zestaw kontrolny PALETA" EPIDEIXIS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Tarcze ćwiczeń WPK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komplet dwunastu kontrolnych tarcz ćwiczeń zabawy ogólnorozwojowe.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Halina Cybulska- PUS Rzeczownik 1-Gramatyka jęz. polskiego, Wydawnictwo EPIDEIXIS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Halina Cybulska- PUS Rzeczownik 2-Gramatyka jęz. Polskiego, Wydawnictwo EPIDEIXIS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,,Memo ortograficzne ch i h"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,,Memo ortograficzne u i ó"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 ,,Memo ortograficzne rz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i ż"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eduROM ,,Pierwsze odkrycia "dla dzieci w wieku 5-6 lat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edu ROM ,,Wesołe miasteczko" dla dzieci w wieku 6-7 lat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edu ROM ,, Fabryka zabawek" dla dzieci w wieku 7-8 lat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edu ROM ,,Stare zamczysko"dla dzieci w wieku 8-9 lat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Bingo Dodawanie (w zakresie 24), 40 kart, wym. 17,5x20 cm, od 1-5 graczy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Bingo Odejmowanie ( w zakresie do 24), 40 kart, wym. 17,5x20 cm, od 1-5 graczy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Bingo Mnożenie ( w zakresie do 100), 40 kart, wym. 17,5x20 cm, od 1-5 graczy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57A">
              <w:rPr>
                <w:rFonts w:ascii="Arial" w:hAnsi="Arial" w:cs="Arial"/>
                <w:color w:val="000000"/>
                <w:sz w:val="20"/>
                <w:szCs w:val="20"/>
              </w:rPr>
              <w:t>Układanka mate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matyczna ,,Plus i minus", dodawanie i odejmowanie w zakresie</w:t>
            </w:r>
            <w:r w:rsidRPr="0004557A">
              <w:rPr>
                <w:rFonts w:ascii="Arial" w:hAnsi="Arial" w:cs="Arial"/>
                <w:color w:val="000000"/>
                <w:sz w:val="20"/>
                <w:szCs w:val="20"/>
              </w:rPr>
              <w:t xml:space="preserve"> 10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57A">
              <w:rPr>
                <w:rFonts w:ascii="Arial" w:hAnsi="Arial" w:cs="Arial"/>
                <w:color w:val="000000"/>
                <w:sz w:val="20"/>
                <w:szCs w:val="20"/>
              </w:rPr>
              <w:t>10 zestawów kontrolnych PUS, wymiary pudełka 25x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10cm,</w:t>
            </w:r>
            <w:r w:rsidRPr="0004557A">
              <w:rPr>
                <w:rFonts w:ascii="Arial" w:hAnsi="Arial" w:cs="Arial"/>
                <w:color w:val="000000"/>
                <w:sz w:val="20"/>
                <w:szCs w:val="20"/>
              </w:rPr>
              <w:t xml:space="preserve"> 12 klocków o wym. 4x4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57A">
              <w:rPr>
                <w:rFonts w:ascii="Arial" w:hAnsi="Arial" w:cs="Arial"/>
                <w:color w:val="000000"/>
                <w:sz w:val="20"/>
                <w:szCs w:val="20"/>
              </w:rPr>
              <w:t>Liczbo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we przewlekanki- 6 kart z tworzywa</w:t>
            </w:r>
            <w:r w:rsidRPr="0004557A">
              <w:rPr>
                <w:rFonts w:ascii="Arial" w:hAnsi="Arial" w:cs="Arial"/>
                <w:color w:val="000000"/>
                <w:sz w:val="20"/>
                <w:szCs w:val="20"/>
              </w:rPr>
              <w:t xml:space="preserve"> sztucznego z otworami +14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color w:val="000000"/>
                <w:sz w:val="20"/>
                <w:szCs w:val="20"/>
              </w:rPr>
              <w:t>sznureczków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57A">
              <w:rPr>
                <w:rFonts w:ascii="Arial" w:hAnsi="Arial" w:cs="Arial"/>
                <w:color w:val="000000"/>
                <w:sz w:val="20"/>
                <w:szCs w:val="20"/>
              </w:rPr>
              <w:t>Zestaw matematyczny z kartami zadań (716 kolorowych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liczmanów+12 kart, 3 ruletki)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57A">
              <w:rPr>
                <w:rFonts w:ascii="Arial" w:hAnsi="Arial" w:cs="Arial"/>
                <w:color w:val="000000"/>
                <w:sz w:val="20"/>
                <w:szCs w:val="20"/>
              </w:rPr>
              <w:t>Geometryczne kształty z tworzywa( 250 kolorowych figur z tworzywa, grub. 5mm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Karty za</w:t>
            </w:r>
            <w:r>
              <w:rPr>
                <w:rFonts w:ascii="Arial" w:hAnsi="Arial" w:cs="Arial"/>
                <w:sz w:val="20"/>
                <w:szCs w:val="20"/>
              </w:rPr>
              <w:t>dań  (20 dwustronnych kart A4, gruby</w:t>
            </w:r>
            <w:r w:rsidRPr="0004557A">
              <w:rPr>
                <w:rFonts w:ascii="Arial" w:hAnsi="Arial" w:cs="Arial"/>
                <w:sz w:val="20"/>
                <w:szCs w:val="20"/>
              </w:rPr>
              <w:t>, lakierowanych kart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Liczmany (18 plastikowych lizaków ,dwustronnych</w:t>
            </w:r>
            <w:r>
              <w:rPr>
                <w:rFonts w:ascii="Arial" w:hAnsi="Arial" w:cs="Arial"/>
                <w:sz w:val="20"/>
                <w:szCs w:val="20"/>
              </w:rPr>
              <w:t xml:space="preserve"> z liczbami w zakresie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20, dł. </w:t>
            </w:r>
            <w:smartTag w:uri="urn:schemas-microsoft-com:office:smarttags" w:element="metricconverter">
              <w:smartTagPr>
                <w:attr w:name="ProductID" w:val="14 cm"/>
              </w:smartTagPr>
              <w:r w:rsidRPr="0004557A">
                <w:rPr>
                  <w:rFonts w:ascii="Arial" w:hAnsi="Arial" w:cs="Arial"/>
                  <w:sz w:val="20"/>
                  <w:szCs w:val="20"/>
                </w:rPr>
                <w:t>14 cm</w:t>
              </w:r>
            </w:smartTag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,,Wielka podróż matematyc</w:t>
            </w:r>
            <w:r>
              <w:rPr>
                <w:rFonts w:ascii="Arial" w:hAnsi="Arial" w:cs="Arial"/>
                <w:sz w:val="20"/>
                <w:szCs w:val="20"/>
              </w:rPr>
              <w:t>zna". Ćwiczenia dla dzieci 6 i 7 letnich,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Iwona Wasik, Lucyna Klimka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Matematyka I. Zestaw 18 książeczek PUS, Wydawnictwo EPIDEIXIS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sztuki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Matematyka II . Zestaw 12 książeczek PUS, Wydawnictwo EPIDEIXIS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waga szkolna z odważnikami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57A">
              <w:rPr>
                <w:rFonts w:ascii="Arial" w:hAnsi="Arial" w:cs="Arial"/>
                <w:color w:val="000000"/>
                <w:sz w:val="20"/>
                <w:szCs w:val="20"/>
              </w:rPr>
              <w:t>Metalowa waga z płaskimi szalkami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odważniki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57A">
              <w:rPr>
                <w:rFonts w:ascii="Arial" w:hAnsi="Arial" w:cs="Arial"/>
                <w:color w:val="000000"/>
                <w:sz w:val="20"/>
                <w:szCs w:val="20"/>
              </w:rPr>
              <w:t>zestaw dużych metalowych odważników (1x500 g,2x200 g, 1x100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g)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odważniki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57A">
              <w:rPr>
                <w:rFonts w:ascii="Arial" w:hAnsi="Arial" w:cs="Arial"/>
                <w:color w:val="000000"/>
                <w:sz w:val="20"/>
                <w:szCs w:val="20"/>
              </w:rPr>
              <w:t>zestaw małych metalowych odważników (2x1g,2x2g, 2x5g, 2x10 g, 1x20g, 1x50g)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zegar  z amgnesami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57A">
              <w:rPr>
                <w:rFonts w:ascii="Arial" w:hAnsi="Arial" w:cs="Arial"/>
                <w:color w:val="000000"/>
                <w:sz w:val="20"/>
                <w:szCs w:val="20"/>
              </w:rPr>
              <w:t>duży zegar demons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t</w:t>
            </w:r>
            <w:r w:rsidRPr="0004557A">
              <w:rPr>
                <w:rFonts w:ascii="Arial" w:hAnsi="Arial" w:cs="Arial"/>
                <w:color w:val="000000"/>
                <w:sz w:val="20"/>
                <w:szCs w:val="20"/>
              </w:rPr>
              <w:t>racyjny, wyposażony w magnesy w celu umocowania do  tablicy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liczydło na obręczy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drewniana </w:t>
            </w:r>
            <w:r w:rsidRPr="0004557A">
              <w:rPr>
                <w:rFonts w:ascii="Arial" w:hAnsi="Arial" w:cs="Arial"/>
                <w:color w:val="000000"/>
                <w:sz w:val="20"/>
                <w:szCs w:val="20"/>
              </w:rPr>
              <w:t>podstawa 18,5x9cm,4 obręcze, po 10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kulek, w 4 kolorach, wysokość</w:t>
            </w:r>
            <w:r w:rsidRPr="0004557A">
              <w:rPr>
                <w:rFonts w:ascii="Arial" w:hAnsi="Arial" w:cs="Arial"/>
                <w:color w:val="000000"/>
                <w:sz w:val="20"/>
                <w:szCs w:val="20"/>
              </w:rPr>
              <w:t xml:space="preserve"> 18,5cm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Loteryjka obrazkowa- gra logopedyczna, 8 plansz, 72 kartoniki z obrazkami, woreczek, instrukcja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Domino logoped</w:t>
            </w:r>
            <w:r>
              <w:rPr>
                <w:rFonts w:ascii="Arial" w:hAnsi="Arial" w:cs="Arial"/>
                <w:sz w:val="20"/>
                <w:szCs w:val="20"/>
              </w:rPr>
              <w:t>yczne L-R, 27 kartoników domino</w:t>
            </w:r>
            <w:r w:rsidRPr="0004557A">
              <w:rPr>
                <w:rFonts w:ascii="Arial" w:hAnsi="Arial" w:cs="Arial"/>
                <w:sz w:val="20"/>
                <w:szCs w:val="20"/>
              </w:rPr>
              <w:t>, wymiary 8,2x4,8 cm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2854" w:type="dxa"/>
            <w:vAlign w:val="center"/>
          </w:tcPr>
          <w:p w:rsidR="00C54701" w:rsidRPr="003B5F51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F51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3B5F51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F51">
              <w:rPr>
                <w:rFonts w:ascii="Arial" w:hAnsi="Arial" w:cs="Arial"/>
                <w:sz w:val="20"/>
                <w:szCs w:val="20"/>
              </w:rPr>
              <w:t>6-elementowe historyjki obrazkowe, format A4, 21 stron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Nowe zagadki smoka Obiboka, 6 plansz o wym. 10,5x15, 135 kart, 36 żetonów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Skojarzenia- zdjęcia, 46 kart o wym. 15x10 cm dobranych logicznie w pary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Ulubione zwierzęta- zdjęcia, 48 kart , wymiary zdjęcia 15x10 cm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Przygoda z głoskami syczącymi i szumiącymi, gra planszowa, format 20x19, 19 stron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Przygoda z głoskami dźwięcznymi i bezdźwięcznymi, gra planszowa, format 20x19, 19 stron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Przygoda z głoskami r, l, j, gra planszowa, format 20x19, 19 stron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Kocham Mówić- Historyjki obrazkowe z tekstami, J. Cieszyńska, format 14,5x19,5 cm, 75 kart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planszowa Ślimak - Czterolistna Koniczyna, 72 obrazki, 16 pionków, plansza, kostka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64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Piotruś Memory - Zestaw I Rozwijamy mowę i myślenie dziecka , 24 talie, 312 par obrazków, wym. 5,3x8,5 cm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2854" w:type="dxa"/>
            <w:vAlign w:val="center"/>
          </w:tcPr>
          <w:p w:rsidR="00C54701" w:rsidRPr="00EA5AC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ACF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EA5AC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ACF">
              <w:rPr>
                <w:rFonts w:ascii="Arial" w:hAnsi="Arial" w:cs="Arial"/>
                <w:sz w:val="20"/>
                <w:szCs w:val="20"/>
              </w:rPr>
              <w:t>kolorowe piórka, w opakowaniu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EA5ACF">
              <w:rPr>
                <w:rFonts w:ascii="Arial" w:hAnsi="Arial" w:cs="Arial"/>
                <w:sz w:val="20"/>
                <w:szCs w:val="20"/>
              </w:rPr>
              <w:t xml:space="preserve">wymiary piórek od 3 do </w:t>
            </w:r>
            <w:smartTag w:uri="urn:schemas-microsoft-com:office:smarttags" w:element="metricconverter">
              <w:smartTagPr>
                <w:attr w:name="ProductID" w:val="14 cm"/>
              </w:smartTagPr>
              <w:r w:rsidRPr="00EA5ACF">
                <w:rPr>
                  <w:rFonts w:ascii="Arial" w:hAnsi="Arial" w:cs="Arial"/>
                  <w:sz w:val="20"/>
                  <w:szCs w:val="20"/>
                </w:rPr>
                <w:t>14 cm</w:t>
              </w:r>
            </w:smartTag>
            <w:r w:rsidRPr="00EA5ACF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29" w:type="dxa"/>
            <w:vAlign w:val="center"/>
          </w:tcPr>
          <w:p w:rsidR="00C54701" w:rsidRPr="00EA5AC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AC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66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lustro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lustro logopedyczne, drewniana oprawa z podpórką , wymiary lustra  25x25cm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67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wiatraczek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wiatraczek wykonany z folii błyszczące</w:t>
            </w:r>
            <w:r>
              <w:rPr>
                <w:rFonts w:ascii="Arial" w:hAnsi="Arial" w:cs="Arial"/>
                <w:sz w:val="20"/>
                <w:szCs w:val="20"/>
              </w:rPr>
              <w:t>j i holograficznej, pomoc do ćwiczeń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oddechowych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68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CD Bajki- Grajki "Kot w butach", wg tekstu Jana Brzechwy, muzyka M. Janicz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CD Bajki- Grajki "Dzieci pana Astronoma", W. Chotomska, muzyka M. Janicz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CD Bajki- Grajki "Wyprawa po skarby", J. Kozieradzka, muzyka M. Janicz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Anna Tońska – Mrowiec „</w:t>
            </w:r>
            <w:r w:rsidRPr="0004557A">
              <w:rPr>
                <w:rFonts w:ascii="Arial" w:hAnsi="Arial" w:cs="Arial"/>
                <w:sz w:val="20"/>
                <w:szCs w:val="20"/>
              </w:rPr>
              <w:t>Języczkowe przygody i inne bajeczki logopedyczne", Wydawnictwo  Harmonia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>orota Krupa, Jolanta Pszczółka „</w:t>
            </w:r>
            <w:r w:rsidRPr="0004557A">
              <w:rPr>
                <w:rFonts w:ascii="Arial" w:hAnsi="Arial" w:cs="Arial"/>
                <w:sz w:val="20"/>
                <w:szCs w:val="20"/>
              </w:rPr>
              <w:t>Zabawy logopedyczne na cztery pory roku"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73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M. Lampart- Busse "Kolorowanka logopedyczna"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74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E.M.Skorek "100 tekstów do ćwiczeń logopedycznych"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G. Bilewicz, B. Zioło " Kwestionariusz badania mowy", oprawa miękka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76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M. Chęcik "Jąkanie diagnoza- terapia- program"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77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B. Podolska "Dźwięczące wiersze"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G. Krzysztoszek,M.Piszczek "Materiał wyrazowo-obrazkowy głosek f,fi,w,wi,ł,ch (h)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79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G. Krzysztoszek,M.Piszczek "Materiał wyrazowo-obrazkowy głosek </w:t>
            </w:r>
            <w:r>
              <w:rPr>
                <w:rFonts w:ascii="Arial" w:hAnsi="Arial" w:cs="Arial"/>
                <w:sz w:val="20"/>
                <w:szCs w:val="20"/>
              </w:rPr>
              <w:t>detalizowanych”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G. Krzysztoszek,M.Piszczek"Materiał wyrazowo-obrazkowy głosek k,ki,g,gi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81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57A">
              <w:rPr>
                <w:rFonts w:ascii="Arial" w:hAnsi="Arial" w:cs="Arial"/>
                <w:color w:val="000000"/>
                <w:sz w:val="20"/>
                <w:szCs w:val="20"/>
              </w:rPr>
              <w:t>L. Jaroch- Połom "Bajeczki logopedyczne"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82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Katarzyna Szłopa- </w:t>
            </w: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04557A">
              <w:rPr>
                <w:rFonts w:ascii="Arial" w:hAnsi="Arial" w:cs="Arial"/>
                <w:sz w:val="20"/>
                <w:szCs w:val="20"/>
              </w:rPr>
              <w:t>Cmokaj, dmuchaj, parskaj, chuchaj", Format A4, 44 strony +plansza do gry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83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multimedialne oprogramowanie do diagnozy i terapii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edu Sensus Logopedia - multimedialne oprogr</w:t>
            </w:r>
            <w:r>
              <w:rPr>
                <w:rFonts w:ascii="Arial" w:hAnsi="Arial" w:cs="Arial"/>
                <w:sz w:val="20"/>
                <w:szCs w:val="20"/>
              </w:rPr>
              <w:t>amowanie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do diagnozy i terapii- pakiet podstawowy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 Klik-Wyspa Tajemnic, 47 kart formatu A4+ tekturowe elementy do układania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Kreatywne historie. O zwierzętach, 16 kart, wym. 12,5x12,5 cm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86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Kreatywne historie. W rodzinnym kręgu, 16 kart, wym. 12,5x12,5 cm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87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Kreatywne historie. W podróży, 16 kart, wym. 12,5x12,5 cm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88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Mozaika XXL</w:t>
            </w:r>
            <w:r>
              <w:rPr>
                <w:rFonts w:ascii="Arial" w:hAnsi="Arial" w:cs="Arial"/>
                <w:sz w:val="20"/>
                <w:szCs w:val="20"/>
              </w:rPr>
              <w:t>, elementy drewniane, 6 kolorów</w:t>
            </w:r>
            <w:r w:rsidRPr="0004557A">
              <w:rPr>
                <w:rFonts w:ascii="Arial" w:hAnsi="Arial" w:cs="Arial"/>
                <w:sz w:val="20"/>
                <w:szCs w:val="20"/>
              </w:rPr>
              <w:t>, 250 elementów , w drewnianym pudełku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Mozaika na magnesie, elementy drewniane, z podklejonym magnesem, 6 kolorów, 250 elementów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90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seria edukacyjna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,,Bezpi</w:t>
            </w:r>
            <w:r>
              <w:rPr>
                <w:rFonts w:ascii="Arial" w:hAnsi="Arial" w:cs="Arial"/>
                <w:sz w:val="20"/>
                <w:szCs w:val="20"/>
              </w:rPr>
              <w:t>eczeństwo każdego dnia" (4 plak</w:t>
            </w:r>
            <w:r w:rsidRPr="0004557A">
              <w:rPr>
                <w:rFonts w:ascii="Arial" w:hAnsi="Arial" w:cs="Arial"/>
                <w:sz w:val="20"/>
                <w:szCs w:val="20"/>
              </w:rPr>
              <w:t>aty, 40 kart magnetycznych, 28 kart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91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04557A">
              <w:rPr>
                <w:rFonts w:ascii="Arial" w:hAnsi="Arial" w:cs="Arial"/>
                <w:sz w:val="20"/>
                <w:szCs w:val="20"/>
              </w:rPr>
              <w:t>ra planszowa z naśladowanie</w:t>
            </w: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(wym. planszy 37x37</w:t>
            </w:r>
            <w:r>
              <w:rPr>
                <w:rFonts w:ascii="Arial" w:hAnsi="Arial" w:cs="Arial"/>
                <w:sz w:val="20"/>
                <w:szCs w:val="20"/>
              </w:rPr>
              <w:t>cm</w:t>
            </w:r>
            <w:r w:rsidRPr="0004557A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92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terapeutyczna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Odkrycia - gra terapeutyczna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93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terapeutyczna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Puzzle E</w:t>
            </w:r>
            <w:r w:rsidRPr="0004557A">
              <w:rPr>
                <w:rFonts w:ascii="Arial" w:hAnsi="Arial" w:cs="Arial"/>
                <w:sz w:val="20"/>
                <w:szCs w:val="20"/>
              </w:rPr>
              <w:t>mocje - Radość, drewniane, 16 elementów o wym. 29x21x1 cm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94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terapeutyczna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Puzzle 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04557A">
              <w:rPr>
                <w:rFonts w:ascii="Arial" w:hAnsi="Arial" w:cs="Arial"/>
                <w:sz w:val="20"/>
                <w:szCs w:val="20"/>
              </w:rPr>
              <w:t>mocje - Zaskoczenie, drewniane, 16 elementów o wym. 29x21x1 cm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95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terapeutyczna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Puzzle E</w:t>
            </w:r>
            <w:r w:rsidRPr="0004557A">
              <w:rPr>
                <w:rFonts w:ascii="Arial" w:hAnsi="Arial" w:cs="Arial"/>
                <w:sz w:val="20"/>
                <w:szCs w:val="20"/>
              </w:rPr>
              <w:t>mocje - Smutek, drewniane, 16 elementów o wym. 29x21x1 cm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96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terapeutyczna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Puzzle 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04557A">
              <w:rPr>
                <w:rFonts w:ascii="Arial" w:hAnsi="Arial" w:cs="Arial"/>
                <w:sz w:val="20"/>
                <w:szCs w:val="20"/>
              </w:rPr>
              <w:t>mocje - Strach, drewniane, 16 elementów o wym. 29x21x1 cm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97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terapeutyczna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Puzzle E</w:t>
            </w:r>
            <w:r w:rsidRPr="0004557A">
              <w:rPr>
                <w:rFonts w:ascii="Arial" w:hAnsi="Arial" w:cs="Arial"/>
                <w:sz w:val="20"/>
                <w:szCs w:val="20"/>
              </w:rPr>
              <w:t>mocje - Złość, drewniane 16 elementów, wym. 29x21x1 cm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98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terapeutyczna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Puzzle E</w:t>
            </w:r>
            <w:r w:rsidRPr="0004557A">
              <w:rPr>
                <w:rFonts w:ascii="Arial" w:hAnsi="Arial" w:cs="Arial"/>
                <w:sz w:val="20"/>
                <w:szCs w:val="20"/>
              </w:rPr>
              <w:t>mocje - Zły Humor, drewniane, 16 elementów o wym. 29x21x1 cm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Przytulanki, czyli wierszyki na dziecięce masażyki - Marta Bogdanowicz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Joanna </w:t>
            </w:r>
            <w:r w:rsidRPr="0004557A">
              <w:rPr>
                <w:rFonts w:ascii="Arial" w:hAnsi="Arial" w:cs="Arial"/>
                <w:sz w:val="20"/>
                <w:szCs w:val="20"/>
              </w:rPr>
              <w:t>Krzyżanek ,,Dzieciaki z ulicy Tulipanowej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101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Origami z wierszykami - Kaczuszka Omi na wsi - A Frączek,D. Dziamska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102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,,Żyć w zgodzie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04557A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Zabawy zapobiegające agresji. Szkoła podstawowa, </w:t>
            </w: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04557A">
              <w:rPr>
                <w:rFonts w:ascii="Arial" w:hAnsi="Arial" w:cs="Arial"/>
                <w:sz w:val="20"/>
                <w:szCs w:val="20"/>
              </w:rPr>
              <w:t>ydawnictwo BEA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103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,,Żyć w radości". Ćwiczenia zapobiegające agresji. Szkoła podstawowa, </w:t>
            </w: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04557A">
              <w:rPr>
                <w:rFonts w:ascii="Arial" w:hAnsi="Arial" w:cs="Arial"/>
                <w:sz w:val="20"/>
                <w:szCs w:val="20"/>
              </w:rPr>
              <w:t>ydawnictwo BEA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104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E. Noga, A. Wasilak </w:t>
            </w:r>
            <w:r w:rsidRPr="0004557A">
              <w:rPr>
                <w:rFonts w:ascii="Arial" w:hAnsi="Arial" w:cs="Arial"/>
                <w:sz w:val="20"/>
                <w:szCs w:val="20"/>
              </w:rPr>
              <w:t>,,Stare i nowe zabawy podwórkowe"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105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pacynki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Emocje- pacynki z dwiema twarzami +płyta CD (6 pacynek w tym 4 z podwójną  twarzą )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106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pacynki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orba z pacynkami (w zestawie 14 pacynek, wym. 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04557A">
              <w:rPr>
                <w:rFonts w:ascii="Arial" w:hAnsi="Arial" w:cs="Arial"/>
                <w:sz w:val="20"/>
                <w:szCs w:val="20"/>
              </w:rPr>
              <w:t>orby zamkniętej 64x47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107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taśmy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taśma rehabilitacyjna mocna, gumowa, dł. 2,5m , kolor żółty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108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obciążniki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obciążniki rąk i nóg,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zapinane na 2 rzepy, 0,5 kg </w:t>
            </w:r>
            <w:r w:rsidRPr="0004557A">
              <w:rPr>
                <w:rFonts w:ascii="Arial" w:hAnsi="Arial" w:cs="Arial"/>
                <w:b/>
                <w:bCs/>
                <w:sz w:val="20"/>
                <w:szCs w:val="20"/>
              </w:rPr>
              <w:t>(para)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109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skakanki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skakanka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piankowe rączki,dł. 2 m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110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koła hula hop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koła hula hop plastikowe</w:t>
            </w:r>
            <w:r w:rsidRPr="0004557A">
              <w:rPr>
                <w:rFonts w:ascii="Arial" w:hAnsi="Arial" w:cs="Arial"/>
                <w:sz w:val="20"/>
                <w:szCs w:val="20"/>
              </w:rPr>
              <w:t>, średnica 60 cm, różne kolory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ścieżka do gimnastyki korekcyjnej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ścieżka zakręcona</w:t>
            </w:r>
            <w:r w:rsidRPr="0004557A">
              <w:rPr>
                <w:rFonts w:ascii="Arial" w:hAnsi="Arial" w:cs="Arial"/>
                <w:sz w:val="20"/>
                <w:szCs w:val="20"/>
              </w:rPr>
              <w:t>, 10 elementów ,dł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1 elementu- 29,5 cm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112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platforma równoważna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platforma równoważna</w:t>
            </w:r>
            <w:r>
              <w:rPr>
                <w:rFonts w:ascii="Arial" w:hAnsi="Arial" w:cs="Arial"/>
                <w:sz w:val="20"/>
                <w:szCs w:val="20"/>
              </w:rPr>
              <w:t xml:space="preserve"> - koło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,śr. 40 cm+3 piłeczki. </w:t>
            </w: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04557A">
              <w:rPr>
                <w:rFonts w:ascii="Arial" w:hAnsi="Arial" w:cs="Arial"/>
                <w:sz w:val="20"/>
                <w:szCs w:val="20"/>
              </w:rPr>
              <w:t>bciążenie do 80 kg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113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mikroskopy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mikroskop z zestawem akcesoriów dający pow</w:t>
            </w:r>
            <w:r>
              <w:rPr>
                <w:rFonts w:ascii="Arial" w:hAnsi="Arial" w:cs="Arial"/>
                <w:sz w:val="20"/>
                <w:szCs w:val="20"/>
              </w:rPr>
              <w:t>iększenie do 900 razy, wys.30cm,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114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preparaty mikroskopowe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preparaty mikroskopowe, 12 sz</w:t>
            </w:r>
            <w:r>
              <w:rPr>
                <w:rFonts w:ascii="Arial" w:hAnsi="Arial" w:cs="Arial"/>
                <w:sz w:val="20"/>
                <w:szCs w:val="20"/>
              </w:rPr>
              <w:t>kiełek z 26 różnymi preparatami,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115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lupy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dł.19 cm,</w:t>
            </w:r>
            <w:r>
              <w:rPr>
                <w:rFonts w:ascii="Arial" w:hAnsi="Arial" w:cs="Arial"/>
                <w:sz w:val="20"/>
                <w:szCs w:val="20"/>
              </w:rPr>
              <w:t xml:space="preserve"> wyposażone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w pęsetę z tworzywa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116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lupy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lupa duża, szkiełko powiększające śr. 10,5cm, gumowa rączka do trzymania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117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globusy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globus polityczny, który zmienia s</w:t>
            </w:r>
            <w:r>
              <w:rPr>
                <w:rFonts w:ascii="Arial" w:hAnsi="Arial" w:cs="Arial"/>
                <w:sz w:val="20"/>
                <w:szCs w:val="20"/>
              </w:rPr>
              <w:t>ię w fizyczny,śr.32 cm,wys.48cm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118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globusy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globus- tras</w:t>
            </w:r>
            <w:r>
              <w:rPr>
                <w:rFonts w:ascii="Arial" w:hAnsi="Arial" w:cs="Arial"/>
                <w:sz w:val="20"/>
                <w:szCs w:val="20"/>
              </w:rPr>
              <w:t>ami odkrywcow,śr.25cm, wys.38cm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119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globusy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globus ZOO, śr.22cm, wys.30cm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kontrolny PUS- standard, wym. 26x10,5cm, wykonany z plastiku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książeczki PUS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Matematyka na wesoło 1 D</w:t>
            </w:r>
            <w:r w:rsidRPr="0004557A">
              <w:rPr>
                <w:rFonts w:ascii="Arial" w:hAnsi="Arial" w:cs="Arial"/>
                <w:sz w:val="20"/>
                <w:szCs w:val="20"/>
              </w:rPr>
              <w:t>odawanie i odejmowanie w zak</w:t>
            </w:r>
            <w:r>
              <w:rPr>
                <w:rFonts w:ascii="Arial" w:hAnsi="Arial" w:cs="Arial"/>
                <w:sz w:val="20"/>
                <w:szCs w:val="20"/>
              </w:rPr>
              <w:t>resie 12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książeczki PUS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04557A">
              <w:rPr>
                <w:rFonts w:ascii="Arial" w:hAnsi="Arial" w:cs="Arial"/>
                <w:sz w:val="20"/>
                <w:szCs w:val="20"/>
              </w:rPr>
              <w:t>To już potrafię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04557A">
              <w:rPr>
                <w:rFonts w:ascii="Arial" w:hAnsi="Arial" w:cs="Arial"/>
                <w:sz w:val="20"/>
                <w:szCs w:val="20"/>
              </w:rPr>
              <w:t>, ćwiczenia utrwalająco- sprawdzające 1 - PUS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123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książeczki PUS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04557A">
              <w:rPr>
                <w:rFonts w:ascii="Arial" w:hAnsi="Arial" w:cs="Arial"/>
                <w:sz w:val="20"/>
                <w:szCs w:val="20"/>
              </w:rPr>
              <w:t>To już potrafię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04557A">
              <w:rPr>
                <w:rFonts w:ascii="Arial" w:hAnsi="Arial" w:cs="Arial"/>
                <w:sz w:val="20"/>
                <w:szCs w:val="20"/>
              </w:rPr>
              <w:t>, ćwiczenia utrwalająco- sprawdzające 2 - PUS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124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plansza drzewo demons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04557A">
              <w:rPr>
                <w:rFonts w:ascii="Arial" w:hAnsi="Arial" w:cs="Arial"/>
                <w:sz w:val="20"/>
                <w:szCs w:val="20"/>
              </w:rPr>
              <w:t>racyjne- wym.110x165cm, 69 liści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125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mata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aktywna mata - czas, winylowa o wym. 137x137cm i 2 kostki o boku 13cm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126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To już potrafię, ćwiczenia utrwalająco- sprawdzające 3- PUS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127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Georg Bemerlin- Krzyżówki matematyczne-zestaw ćwiczeń dla nauczycieli klas I-III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128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Badacze przyrody i nieba.C</w:t>
            </w:r>
            <w:r w:rsidRPr="0004557A">
              <w:rPr>
                <w:rFonts w:ascii="Arial" w:hAnsi="Arial" w:cs="Arial"/>
                <w:sz w:val="20"/>
                <w:szCs w:val="20"/>
              </w:rPr>
              <w:t>o dzieci chcą wiedzieć?</w:t>
            </w:r>
            <w:r>
              <w:rPr>
                <w:rFonts w:ascii="Arial" w:hAnsi="Arial" w:cs="Arial"/>
                <w:sz w:val="20"/>
                <w:szCs w:val="20"/>
              </w:rPr>
              <w:t xml:space="preserve"> Burtscher Imgard Maria, </w:t>
            </w:r>
            <w:r w:rsidRPr="0004557A">
              <w:rPr>
                <w:rFonts w:ascii="Arial" w:hAnsi="Arial" w:cs="Arial"/>
                <w:sz w:val="20"/>
                <w:szCs w:val="20"/>
              </w:rPr>
              <w:t>oprawa miękka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2854" w:type="dxa"/>
            <w:vAlign w:val="center"/>
          </w:tcPr>
          <w:p w:rsidR="00C54701" w:rsidRPr="00EA5AC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ACF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EA5AC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ACF">
              <w:rPr>
                <w:rFonts w:ascii="Arial" w:hAnsi="Arial" w:cs="Arial"/>
                <w:sz w:val="20"/>
                <w:szCs w:val="20"/>
              </w:rPr>
              <w:t>Logico Piccolo- Zabawy z liczbami</w:t>
            </w:r>
          </w:p>
        </w:tc>
        <w:tc>
          <w:tcPr>
            <w:tcW w:w="1429" w:type="dxa"/>
            <w:vAlign w:val="center"/>
          </w:tcPr>
          <w:p w:rsidR="00C54701" w:rsidRPr="00EA5AC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AC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EA5AC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ACF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130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Logico Piccolo- ćwiczenia w liczeniu w zakresie 100 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131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waga szkolna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metalowa z płaskimi szalkami do ważenia różnorodnych materiałów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132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dużych odważników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 odważniki: 1x500g,2x200g,1x100g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133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odważników w pudełku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10 odważników: 2x1g,2x2g,2x5g,2x10g,1x20g,1x50g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134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bryły przestrzenne</w:t>
            </w:r>
          </w:p>
        </w:tc>
        <w:tc>
          <w:tcPr>
            <w:tcW w:w="6221" w:type="dxa"/>
            <w:vAlign w:val="center"/>
          </w:tcPr>
          <w:p w:rsidR="00C54701" w:rsidRPr="00EA5ACF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A5ACF">
              <w:rPr>
                <w:rFonts w:ascii="Times New Roman" w:hAnsi="Times New Roman"/>
                <w:sz w:val="20"/>
                <w:szCs w:val="20"/>
              </w:rPr>
              <w:t>bryły objętości i 6 plastikowych pojemników: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A5ACF">
              <w:rPr>
                <w:rFonts w:ascii="Times New Roman" w:hAnsi="Times New Roman"/>
                <w:sz w:val="20"/>
                <w:szCs w:val="20"/>
              </w:rPr>
              <w:t>stożek, kula,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A5ACF">
              <w:rPr>
                <w:rFonts w:ascii="Times New Roman" w:hAnsi="Times New Roman"/>
                <w:sz w:val="20"/>
                <w:szCs w:val="20"/>
              </w:rPr>
              <w:t>walec,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A5ACF">
              <w:rPr>
                <w:rFonts w:ascii="Times New Roman" w:hAnsi="Times New Roman"/>
                <w:sz w:val="20"/>
                <w:szCs w:val="20"/>
              </w:rPr>
              <w:t xml:space="preserve">sześcian, ostrosłup, </w:t>
            </w:r>
            <w:r w:rsidRPr="00EA5ACF">
              <w:rPr>
                <w:rStyle w:val="Emphasis"/>
                <w:rFonts w:ascii="Times New Roman" w:hAnsi="Times New Roman"/>
                <w:i w:val="0"/>
                <w:sz w:val="20"/>
                <w:szCs w:val="20"/>
              </w:rPr>
              <w:t>graniastosłup,</w:t>
            </w:r>
            <w:r w:rsidRPr="00EA5ACF">
              <w:rPr>
                <w:rFonts w:ascii="Times New Roman" w:hAnsi="Times New Roman"/>
                <w:sz w:val="20"/>
                <w:szCs w:val="20"/>
              </w:rPr>
              <w:t xml:space="preserve"> wym. podstawy 10 cm</w:t>
            </w:r>
          </w:p>
        </w:tc>
        <w:tc>
          <w:tcPr>
            <w:tcW w:w="1429" w:type="dxa"/>
            <w:vAlign w:val="center"/>
          </w:tcPr>
          <w:p w:rsidR="00C54701" w:rsidRPr="00EA5ACF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A5ACF">
              <w:rPr>
                <w:rFonts w:ascii="Times New Roman" w:hAnsi="Times New Roman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135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stacja pogody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stacja do obserwacji prędkości i kierunku wiatru, </w:t>
            </w:r>
            <w:r>
              <w:rPr>
                <w:rFonts w:ascii="Arial" w:hAnsi="Arial" w:cs="Arial"/>
                <w:sz w:val="20"/>
                <w:szCs w:val="20"/>
              </w:rPr>
              <w:t>opadów i temperatury, wys.116cm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136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do hodowli kryształu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137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wyjaśniający mechanizm wybuchu wulkanu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138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kolorowe ciecze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- zestaw do mieszania kolorów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139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Oszczędzamy energię- z</w:t>
            </w:r>
            <w:r>
              <w:rPr>
                <w:rFonts w:ascii="Arial" w:hAnsi="Arial" w:cs="Arial"/>
                <w:sz w:val="20"/>
                <w:szCs w:val="20"/>
              </w:rPr>
              <w:t>estaw 30 kart, wym. 16,5x13,5cm,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140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Oszczędzamy wodę - ze</w:t>
            </w:r>
            <w:r>
              <w:rPr>
                <w:rFonts w:ascii="Arial" w:hAnsi="Arial" w:cs="Arial"/>
                <w:sz w:val="20"/>
                <w:szCs w:val="20"/>
              </w:rPr>
              <w:t>staw 30 kart o wym. 16,5x13,5cm,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141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Jakie to flagi?- gra w 3 wariantach,plansza:139szt.kart flag, 27 kart zadań,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4 pionki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142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liczydło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duże liczydło na stojaku drewnianym z podpórką , kora</w:t>
            </w:r>
            <w:r>
              <w:rPr>
                <w:rFonts w:ascii="Arial" w:hAnsi="Arial" w:cs="Arial"/>
                <w:sz w:val="20"/>
                <w:szCs w:val="20"/>
              </w:rPr>
              <w:t>liki w 2 kolorach, wym.85x120cm,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143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ułamki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magnetyczne ułamki, wym.1/1 100x10cm.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144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ułamki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ułamki koło- 9 kolorowych kół z plastiku, podzielonych od 1/2 do 1/12części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145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zegary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małe zegary eduka</w:t>
            </w:r>
            <w:r>
              <w:rPr>
                <w:rFonts w:ascii="Arial" w:hAnsi="Arial" w:cs="Arial"/>
                <w:sz w:val="20"/>
                <w:szCs w:val="20"/>
              </w:rPr>
              <w:t>cyjne, 1 sztuka  wym. 12,5x16cm,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146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komputerowe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04557A">
              <w:rPr>
                <w:rFonts w:ascii="Arial" w:hAnsi="Arial" w:cs="Arial"/>
                <w:sz w:val="20"/>
                <w:szCs w:val="20"/>
              </w:rPr>
              <w:t>Wyspa skarbów</w:t>
            </w:r>
            <w:r>
              <w:rPr>
                <w:rFonts w:ascii="Arial" w:hAnsi="Arial" w:cs="Arial"/>
                <w:sz w:val="20"/>
                <w:szCs w:val="20"/>
              </w:rPr>
              <w:t>”.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Matematyka na wesoło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5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147</w:t>
            </w:r>
          </w:p>
        </w:tc>
        <w:tc>
          <w:tcPr>
            <w:tcW w:w="2854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komputerowe</w:t>
            </w:r>
          </w:p>
        </w:tc>
        <w:tc>
          <w:tcPr>
            <w:tcW w:w="6221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Klik. Wielki Pościg- pr</w:t>
            </w:r>
            <w:r>
              <w:rPr>
                <w:rFonts w:ascii="Arial" w:hAnsi="Arial" w:cs="Arial"/>
                <w:sz w:val="20"/>
                <w:szCs w:val="20"/>
              </w:rPr>
              <w:t xml:space="preserve">zygodowa gra o charakterze edukacyjna </w:t>
            </w:r>
            <w:r w:rsidRPr="0004557A">
              <w:rPr>
                <w:rFonts w:ascii="Arial" w:hAnsi="Arial" w:cs="Arial"/>
                <w:sz w:val="20"/>
                <w:szCs w:val="20"/>
              </w:rPr>
              <w:t>od 7do 11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lat</w:t>
            </w:r>
          </w:p>
        </w:tc>
        <w:tc>
          <w:tcPr>
            <w:tcW w:w="14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29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:rsidR="00C54701" w:rsidRPr="0039603C" w:rsidRDefault="00C54701" w:rsidP="00D801EA">
      <w:pPr>
        <w:rPr>
          <w:rFonts w:ascii="Times New Roman" w:hAnsi="Times New Roman"/>
        </w:rPr>
      </w:pPr>
    </w:p>
    <w:p w:rsidR="00C54701" w:rsidRDefault="00C54701" w:rsidP="005D3A21">
      <w:pPr>
        <w:spacing w:after="0" w:line="360" w:lineRule="auto"/>
        <w:rPr>
          <w:lang w:eastAsia="pl-PL"/>
        </w:rPr>
      </w:pPr>
    </w:p>
    <w:p w:rsidR="00C54701" w:rsidRDefault="00C54701" w:rsidP="005D3A21">
      <w:pPr>
        <w:spacing w:after="0" w:line="360" w:lineRule="auto"/>
        <w:rPr>
          <w:lang w:eastAsia="pl-PL"/>
        </w:rPr>
      </w:pPr>
    </w:p>
    <w:p w:rsidR="00C54701" w:rsidRPr="000430DB" w:rsidRDefault="00C54701" w:rsidP="005D3A21">
      <w:pPr>
        <w:pStyle w:val="BodyText3"/>
        <w:rPr>
          <w:b/>
          <w:szCs w:val="24"/>
          <w:vertAlign w:val="superscript"/>
        </w:rPr>
      </w:pPr>
      <w:r w:rsidRPr="006F7AF4">
        <w:rPr>
          <w:b/>
          <w:szCs w:val="24"/>
        </w:rPr>
        <w:t xml:space="preserve">CZĘŚĆ 2 – </w:t>
      </w:r>
      <w:r>
        <w:rPr>
          <w:sz w:val="28"/>
          <w:szCs w:val="28"/>
        </w:rPr>
        <w:t>D</w:t>
      </w:r>
      <w:r w:rsidRPr="002E5D04">
        <w:rPr>
          <w:sz w:val="28"/>
          <w:szCs w:val="28"/>
        </w:rPr>
        <w:t>ostawa pomocy dydaktycznych do realizacji zajęć w Szkole Podstawowej nr 4 w Suwałkach, ul. Wojska Polskiego 13.</w:t>
      </w:r>
    </w:p>
    <w:p w:rsidR="00C54701" w:rsidRPr="0039603C" w:rsidRDefault="00C54701" w:rsidP="005D3A21">
      <w:pPr>
        <w:spacing w:after="0" w:line="360" w:lineRule="auto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8"/>
        <w:gridCol w:w="25"/>
        <w:gridCol w:w="2806"/>
        <w:gridCol w:w="6312"/>
        <w:gridCol w:w="23"/>
        <w:gridCol w:w="2120"/>
        <w:gridCol w:w="23"/>
        <w:gridCol w:w="1571"/>
        <w:gridCol w:w="41"/>
      </w:tblGrid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Lp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Nazwa towaru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Opis towaru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Jm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Domina logopedyczne-zestaw pudełko 21,5x12,5x3cm, 20 kafelków o wym.11x6cm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praktyczna do zajęć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Lizak logopedyczny dwustronny 14x17,5cm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kastaniety-instrument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Kastaniety 17x5x2cm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woreczki z grochem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Woreczki z grochem 11x12cm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klocków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Klocki drewniane alfabet,cyferki-zest.160 szt. o wym.3,5x3,5x1cm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plansza,gra do ćwiczeń motoryki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Drewniana przeplatanka wym.17,5x14,5x2,5cm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plansze edukacyjne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"Czarna owca" 76 kart o wym.9x9cm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plansza do ćwiczeń grafomotorycznych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Grafomotoryczna plansza magnetyczna-wzorki 29,5x29,5cm, 16 kulek magnetycz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04557A">
              <w:rPr>
                <w:rFonts w:ascii="Arial" w:hAnsi="Arial" w:cs="Arial"/>
                <w:sz w:val="20"/>
                <w:szCs w:val="20"/>
              </w:rPr>
              <w:t>.,1 pisak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plansze edukacyjne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Kocham mówić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-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Historyjki obrazkowe z tekstam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praktyczna do zajęć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Linijka wspomagająca czytanie 25x1x8 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praktyczna do zajęć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szablonów do obrysowywania format A5 25x18x4cm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tablica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Tablica samościeralna z markerem wym.22x29cm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Ortografia-gra edukacyjna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Haker-logiczna gra planszowa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Słowny ekspres-gra edukacyjna 55 kart liter, dzwonek, 2 gr</w:t>
            </w:r>
            <w:r>
              <w:rPr>
                <w:rFonts w:ascii="Arial" w:hAnsi="Arial" w:cs="Arial"/>
                <w:sz w:val="20"/>
                <w:szCs w:val="20"/>
              </w:rPr>
              <w:t>y komputerowe gratis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Domino edukacyjne zestaw 28 klocków drewnianych 77x150x18 mm w drewnianym pudełku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 bierze!-gra edukacyjna umysł</w:t>
            </w:r>
            <w:r w:rsidRPr="0004557A">
              <w:rPr>
                <w:rFonts w:ascii="Arial" w:hAnsi="Arial" w:cs="Arial"/>
                <w:sz w:val="20"/>
                <w:szCs w:val="20"/>
              </w:rPr>
              <w:t>owa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Orto-gra dla kl I </w:t>
            </w:r>
            <w:r w:rsidRPr="0004557A">
              <w:rPr>
                <w:rFonts w:ascii="Arial" w:hAnsi="Arial" w:cs="Arial"/>
                <w:sz w:val="20"/>
                <w:szCs w:val="20"/>
              </w:rPr>
              <w:t>i IV  Helena Grzelachowska, 20 kartonowych plansz z obrazkami, kartoniki z literami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Sylaby-karty logopedyczne zestaw 234 kartoniki A6, 25 przekładek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praktyczna do zajęć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Trening ortograficzny do pracy z dzieckiem w domu,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na lekcjach i zajęciach -kompensacyjnych Jolanta Głowacka,Anna Miziołek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Barbara Zakrzewska- 3,2,1,0 start. Czytanie treningowe, oprawa miękka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Marta Bogdanowicz-Przytulanki czyli wierszyki na dziecięce masażyki (z płytą C</w:t>
            </w:r>
            <w:r>
              <w:rPr>
                <w:rFonts w:ascii="Arial" w:hAnsi="Arial" w:cs="Arial"/>
                <w:sz w:val="20"/>
                <w:szCs w:val="20"/>
              </w:rPr>
              <w:t>D) zabawy relacyjno-relaksacyjne,</w:t>
            </w:r>
            <w:r w:rsidRPr="0004557A">
              <w:rPr>
                <w:rFonts w:ascii="Arial" w:hAnsi="Arial" w:cs="Arial"/>
                <w:sz w:val="20"/>
                <w:szCs w:val="20"/>
              </w:rPr>
              <w:t>oprawa twarda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książka + teczki z </w:t>
            </w:r>
            <w:r>
              <w:rPr>
                <w:rFonts w:ascii="Arial" w:hAnsi="Arial" w:cs="Arial"/>
                <w:sz w:val="20"/>
                <w:szCs w:val="20"/>
              </w:rPr>
              <w:t>materiałami do zajęć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Danuta Gmosińska,Wioletta Woźniak-7 walizek-inteligencje wielorakie w nauczaniu ortografii-książka z 3 tecz</w:t>
            </w:r>
            <w:r>
              <w:rPr>
                <w:rFonts w:ascii="Arial" w:hAnsi="Arial" w:cs="Arial"/>
                <w:sz w:val="20"/>
                <w:szCs w:val="20"/>
              </w:rPr>
              <w:t>kami z materiałami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praktyczna do zajęć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Izabela Filipiak-Kudasik-Suwaki terapeutyczne gąsienice, format A4, 20 kolorowych kart,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Anna Mikita </w:t>
            </w:r>
            <w:r>
              <w:rPr>
                <w:rFonts w:ascii="Arial" w:hAnsi="Arial" w:cs="Arial"/>
                <w:sz w:val="20"/>
                <w:szCs w:val="20"/>
              </w:rPr>
              <w:t>–„O</w:t>
            </w:r>
            <w:r w:rsidRPr="0004557A">
              <w:rPr>
                <w:rFonts w:ascii="Arial" w:hAnsi="Arial" w:cs="Arial"/>
                <w:sz w:val="20"/>
                <w:szCs w:val="20"/>
              </w:rPr>
              <w:t>powiadania terapeutyczne</w:t>
            </w:r>
            <w:r>
              <w:rPr>
                <w:rFonts w:ascii="Arial" w:hAnsi="Arial" w:cs="Arial"/>
                <w:sz w:val="20"/>
                <w:szCs w:val="20"/>
              </w:rPr>
              <w:t xml:space="preserve">”, </w:t>
            </w:r>
            <w:r w:rsidRPr="0004557A">
              <w:rPr>
                <w:rFonts w:ascii="Arial" w:hAnsi="Arial" w:cs="Arial"/>
                <w:sz w:val="20"/>
                <w:szCs w:val="20"/>
              </w:rPr>
              <w:t>oprawa twarda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Małgorzata Barańska-Ćwiczenia korekcyjno-kompensacyjne dla dzieci 6-9 letnich-4 składające się z części: wycinanki,uważne ucho,bystre oko,sprawna ręka, format A4, stron 56, oprawa miękka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ćwiczeń z książką dla nauczyciela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Elżbieta Szymankiewicz </w:t>
            </w: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04557A">
              <w:rPr>
                <w:rFonts w:ascii="Arial" w:hAnsi="Arial" w:cs="Arial"/>
                <w:sz w:val="20"/>
                <w:szCs w:val="20"/>
              </w:rPr>
              <w:t>Dyslektyczne ucho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zbiór ćwiczeń stymulujących rozwój percepcji słuchowej nie tylko dla uczniów z dysleksją oraz ks</w:t>
            </w:r>
            <w:r>
              <w:rPr>
                <w:rFonts w:ascii="Arial" w:hAnsi="Arial" w:cs="Arial"/>
                <w:sz w:val="20"/>
                <w:szCs w:val="20"/>
              </w:rPr>
              <w:t>iążka dla nauczyciela, format A</w:t>
            </w:r>
            <w:r w:rsidRPr="0004557A">
              <w:rPr>
                <w:rFonts w:ascii="Arial" w:hAnsi="Arial" w:cs="Arial"/>
                <w:sz w:val="20"/>
                <w:szCs w:val="20"/>
              </w:rPr>
              <w:t>4 zeszyt, książka 44 strony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Małgorzata Barańska-</w:t>
            </w:r>
            <w:r>
              <w:rPr>
                <w:rFonts w:ascii="Arial" w:hAnsi="Arial" w:cs="Arial"/>
                <w:sz w:val="20"/>
                <w:szCs w:val="20"/>
              </w:rPr>
              <w:t xml:space="preserve"> „</w:t>
            </w:r>
            <w:r w:rsidRPr="0004557A">
              <w:rPr>
                <w:rFonts w:ascii="Arial" w:hAnsi="Arial" w:cs="Arial"/>
                <w:sz w:val="20"/>
                <w:szCs w:val="20"/>
              </w:rPr>
              <w:t>Lubię czytać ze zrozumieniem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teksty dla ucznió</w:t>
            </w:r>
            <w:r>
              <w:rPr>
                <w:rFonts w:ascii="Arial" w:hAnsi="Arial" w:cs="Arial"/>
                <w:sz w:val="20"/>
                <w:szCs w:val="20"/>
              </w:rPr>
              <w:t xml:space="preserve">w klas II-IV szkoły podstawowej, </w:t>
            </w:r>
            <w:r w:rsidRPr="0004557A">
              <w:rPr>
                <w:rFonts w:ascii="Arial" w:hAnsi="Arial" w:cs="Arial"/>
                <w:sz w:val="20"/>
                <w:szCs w:val="20"/>
              </w:rPr>
              <w:t>oprawa miękka,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 z płytą CD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Świat dźwięków-zestaw do ćwiczenia percepcji słuchowej i rozwijania koncentracji+płyta CD, 20 kart, format 34x13,5x3 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z ćwiczeniami do zajęć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Janina Mickiewicz-Ćwiczenia usprawni</w:t>
            </w:r>
            <w:r>
              <w:rPr>
                <w:rFonts w:ascii="Arial" w:hAnsi="Arial" w:cs="Arial"/>
                <w:sz w:val="20"/>
                <w:szCs w:val="20"/>
              </w:rPr>
              <w:t>ające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naukę czytania i pisania dla klas </w:t>
            </w:r>
            <w:r w:rsidRPr="0004557A">
              <w:rPr>
                <w:rFonts w:ascii="Arial" w:hAnsi="Arial" w:cs="Arial"/>
                <w:sz w:val="20"/>
                <w:szCs w:val="20"/>
              </w:rPr>
              <w:t>młodszych-zestaw 3 zeszytów format A4, oprawa miękka,  zeszyt 1-180 str, zeszyt 2- 100stron, zeszyt 3 -80 stron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K. Grabałowska,J. Jastrząb,J.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Mickiewicz-Ćwiczenia w czytaniu i pisaniu. Poradnik metodyczny do terapii dzieci dyslektycznych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programy komputerowe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Dyslektyk II + 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Sposób na dysleksję 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Zestaw kart-Trening matematyczny </w:t>
            </w:r>
            <w:r w:rsidRPr="0004557A">
              <w:rPr>
                <w:rFonts w:ascii="Arial" w:hAnsi="Arial" w:cs="Arial"/>
                <w:sz w:val="20"/>
                <w:szCs w:val="20"/>
              </w:rPr>
              <w:t>do 25-zestaw 120 dwustronnych kart 4,5x8,5cm w drewnianym pudełku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Kot,myszki i ser-gra liczbowa-duża plansza 30x30cm,4 plansze dla graczy,1 kostka,10 drewnianych serów,12 myszek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Kropki matematyczne-gra ruchowa-mata 122x152cm,2 duże kostki z liczbami,1 kostka ze znakami matematycznymi-bok dł.12,7cm,28 kartonowych żetonów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Gra dydaktyczna </w:t>
            </w: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Pr="0004557A">
              <w:rPr>
                <w:rFonts w:ascii="Arial" w:hAnsi="Arial" w:cs="Arial"/>
                <w:sz w:val="20"/>
                <w:szCs w:val="20"/>
              </w:rPr>
              <w:t>Flip-dodawanie i odejmowanie w zakresie 20-z</w:t>
            </w:r>
            <w:r>
              <w:rPr>
                <w:rFonts w:ascii="Arial" w:hAnsi="Arial" w:cs="Arial"/>
                <w:sz w:val="20"/>
                <w:szCs w:val="20"/>
              </w:rPr>
              <w:t xml:space="preserve">awiera 3 talie po 60 kart każda </w:t>
            </w:r>
            <w:r w:rsidRPr="0004557A">
              <w:rPr>
                <w:rFonts w:ascii="Arial" w:hAnsi="Arial" w:cs="Arial"/>
                <w:sz w:val="20"/>
                <w:szCs w:val="20"/>
              </w:rPr>
              <w:t>karta 6x9cm,3 drewniane kostki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Układanka geometryczn</w:t>
            </w:r>
            <w:r>
              <w:rPr>
                <w:rFonts w:ascii="Arial" w:hAnsi="Arial" w:cs="Arial"/>
                <w:sz w:val="20"/>
                <w:szCs w:val="20"/>
              </w:rPr>
              <w:t xml:space="preserve">a-duży zestaw figur-zawiera ok.170 figur w 4 kolorach </w:t>
            </w:r>
            <w:r w:rsidRPr="0004557A">
              <w:rPr>
                <w:rFonts w:ascii="Arial" w:hAnsi="Arial" w:cs="Arial"/>
                <w:sz w:val="20"/>
                <w:szCs w:val="20"/>
              </w:rPr>
              <w:t>grubość 0,8mm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logiczna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Logiczne tabele (do klasyfikowania wg określonej cechy lub zbioru cech-zawiera 24 karty zadaniowe w 4 seria</w:t>
            </w:r>
            <w:r>
              <w:rPr>
                <w:rFonts w:ascii="Arial" w:hAnsi="Arial" w:cs="Arial"/>
                <w:sz w:val="20"/>
                <w:szCs w:val="20"/>
              </w:rPr>
              <w:t>ch-wym.31x21cm,16x21cm,11x31cm,</w:t>
            </w:r>
            <w:r w:rsidRPr="0004557A">
              <w:rPr>
                <w:rFonts w:ascii="Arial" w:hAnsi="Arial" w:cs="Arial"/>
                <w:sz w:val="20"/>
                <w:szCs w:val="20"/>
              </w:rPr>
              <w:t>116 obrazków 4x4cm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Liczby w kolorach-walizka z przegródkami zawiera 200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szt liczb z tworzywa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Głowa pełna liczb-gra matematyczna (głowa z miękkiego tworzywa,6 kostek liczbowych, klepsydra)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multimedialna - płyta CD ROM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04557A">
              <w:rPr>
                <w:rFonts w:ascii="Arial" w:hAnsi="Arial" w:cs="Arial"/>
                <w:sz w:val="20"/>
                <w:szCs w:val="20"/>
              </w:rPr>
              <w:t>Młody Einstein-czytam i liczę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wyd</w:t>
            </w:r>
            <w:r>
              <w:rPr>
                <w:rFonts w:ascii="Arial" w:hAnsi="Arial" w:cs="Arial"/>
                <w:sz w:val="20"/>
                <w:szCs w:val="20"/>
              </w:rPr>
              <w:t>awnictwo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Avalon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Zegar-mata podłogowa z kostkami-mata winylowa o boku 137cm,2 dmuchane kostki o boku 12,7cm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godzinowa i minutowa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Bingo zegarowe duże-gra dydaktyczna-zawiera 4 plansze,32 tafelki zegarowe,100 żetonów,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dwustronna ruletka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 matematyczne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Puzzle matematyczne</w:t>
            </w:r>
            <w:r w:rsidRPr="0004557A">
              <w:rPr>
                <w:rFonts w:ascii="Arial" w:hAnsi="Arial" w:cs="Arial"/>
                <w:sz w:val="20"/>
                <w:szCs w:val="20"/>
              </w:rPr>
              <w:t>.-mnożenie do 100-zawiera 3 układanki po 40 elementów,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wymiar obrazka po ułożeniu 18x26cm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 matematyczne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„D</w:t>
            </w:r>
            <w:r w:rsidRPr="0004557A">
              <w:rPr>
                <w:rFonts w:ascii="Arial" w:hAnsi="Arial" w:cs="Arial"/>
                <w:sz w:val="20"/>
                <w:szCs w:val="20"/>
              </w:rPr>
              <w:t>odawanie i odejmowanie do 100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04557A">
              <w:rPr>
                <w:rFonts w:ascii="Arial" w:hAnsi="Arial" w:cs="Arial"/>
                <w:sz w:val="20"/>
                <w:szCs w:val="20"/>
              </w:rPr>
              <w:t>-zawiera 3 układanki po 40 elementów,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wymiar obrazka po ułożeniu 18x26cm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materiały do nauki liczenia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Ogniwa kolorowe-karty aktywności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(32 ćwiczenia)-16 dwustronnych kart o wym.29x11,5cm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 matematyczne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Pakiet 16 puzzli-dodawanie </w:t>
            </w:r>
            <w:r w:rsidRPr="0004557A">
              <w:rPr>
                <w:rFonts w:ascii="Arial" w:hAnsi="Arial" w:cs="Arial"/>
                <w:sz w:val="20"/>
                <w:szCs w:val="20"/>
              </w:rPr>
              <w:t>i odejmowanie w zakresie 0-20-zestaw 16 puzzli-wym.18,5x28,5cm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Terapia uspokajająca i rozwijająca dla dzieci.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Mat</w:t>
            </w:r>
            <w:r>
              <w:rPr>
                <w:rFonts w:ascii="Arial" w:hAnsi="Arial" w:cs="Arial"/>
                <w:sz w:val="20"/>
                <w:szCs w:val="20"/>
              </w:rPr>
              <w:t xml:space="preserve">ematyka, </w:t>
            </w:r>
            <w:r w:rsidRPr="0004557A">
              <w:rPr>
                <w:rFonts w:ascii="Arial" w:hAnsi="Arial" w:cs="Arial"/>
                <w:sz w:val="20"/>
                <w:szCs w:val="20"/>
              </w:rPr>
              <w:t>T.Danielewic</w:t>
            </w:r>
            <w:r>
              <w:rPr>
                <w:rFonts w:ascii="Arial" w:hAnsi="Arial" w:cs="Arial"/>
                <w:sz w:val="20"/>
                <w:szCs w:val="20"/>
              </w:rPr>
              <w:t>z,E.Hanter,A.Koźmińska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dla ucznia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Matematyka.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Razem w szkole.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Ćwiczenia.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Klasa 1.S</w:t>
            </w: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04557A">
              <w:rPr>
                <w:rFonts w:ascii="Arial" w:hAnsi="Arial" w:cs="Arial"/>
                <w:sz w:val="20"/>
                <w:szCs w:val="20"/>
              </w:rPr>
              <w:t>koła Podstawow</w:t>
            </w:r>
            <w:r>
              <w:rPr>
                <w:rFonts w:ascii="Arial" w:hAnsi="Arial" w:cs="Arial"/>
                <w:sz w:val="20"/>
                <w:szCs w:val="20"/>
              </w:rPr>
              <w:t>a.-A.Jasiocha,J.Brzózka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ćwiczenia dla ucznia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Cyfry i szlaczki.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Ćwiczenia grafomotoryczne usprawniające rękę piszącą.-Renata A</w:t>
            </w:r>
            <w:r>
              <w:rPr>
                <w:rFonts w:ascii="Arial" w:hAnsi="Arial" w:cs="Arial"/>
                <w:sz w:val="20"/>
                <w:szCs w:val="20"/>
              </w:rPr>
              <w:t>nna Hływa-oprawa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z ćwiczeniami dla ucznia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Układanki i domina z dodawaniem i odejmowaniem.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Zabawy dydaktyczne</w:t>
            </w:r>
            <w:r>
              <w:rPr>
                <w:rFonts w:ascii="Arial" w:hAnsi="Arial" w:cs="Arial"/>
                <w:sz w:val="20"/>
                <w:szCs w:val="20"/>
              </w:rPr>
              <w:t xml:space="preserve"> z Sową Mądralą - K.Wojciechowska</w:t>
            </w:r>
            <w:r w:rsidRPr="0004557A">
              <w:rPr>
                <w:rFonts w:ascii="Arial" w:hAnsi="Arial" w:cs="Arial"/>
                <w:sz w:val="20"/>
                <w:szCs w:val="20"/>
              </w:rPr>
              <w:t>,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z ćwiczeniami dla ucznia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Samodzielnie się uczę dodawać i odejmować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Zabawy dydaktyczne z Sową Mą</w:t>
            </w:r>
            <w:r>
              <w:rPr>
                <w:rFonts w:ascii="Arial" w:hAnsi="Arial" w:cs="Arial"/>
                <w:sz w:val="20"/>
                <w:szCs w:val="20"/>
              </w:rPr>
              <w:t>dralą - K.Wojciechowska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Małymi kroczkami-Z</w:t>
            </w:r>
            <w:r>
              <w:rPr>
                <w:rFonts w:ascii="Arial" w:hAnsi="Arial" w:cs="Arial"/>
                <w:sz w:val="20"/>
                <w:szCs w:val="20"/>
              </w:rPr>
              <w:t>egar - Maria Matyszkiewicz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54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Małymi kroczkami-Liczymy do 10-Maria Matyszkiewicz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Zagadki smoka Obiboka-135 kart,wym.190x272x36mm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z ćwiczeniami do zajęć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Mandale matematyczne-Aleksander Jaglarz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pieczątek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Duże pieczątki-cyfry i znaki-zestaw 15 sztuk-15 stempli piankowych na uchwycie,śred.7,5cm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zeszyt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Zeszyt  60-kartkowy dla ucznia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mata - pomoc praktyczna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Mata liczbowa1-20 (winylowa)-rozmiar 305x30cm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łańcuch ko</w:t>
            </w:r>
            <w:r w:rsidRPr="0004557A">
              <w:rPr>
                <w:rFonts w:ascii="Arial" w:hAnsi="Arial" w:cs="Arial"/>
                <w:sz w:val="20"/>
                <w:szCs w:val="20"/>
              </w:rPr>
              <w:t>rali-pomoc praktyczna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Łańcuch korali 20-demonstracyjny-sznur korali o śred.1,8cm,długość sznurka 105cm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61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elementów do przeliczania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Dotkną</w:t>
            </w:r>
            <w:r>
              <w:rPr>
                <w:rFonts w:ascii="Arial" w:hAnsi="Arial" w:cs="Arial"/>
                <w:sz w:val="20"/>
                <w:szCs w:val="20"/>
              </w:rPr>
              <w:t xml:space="preserve">ć matematyki-zestaw 252 elementów </w:t>
            </w:r>
            <w:r w:rsidRPr="0004557A">
              <w:rPr>
                <w:rFonts w:ascii="Arial" w:hAnsi="Arial" w:cs="Arial"/>
                <w:sz w:val="20"/>
                <w:szCs w:val="20"/>
              </w:rPr>
              <w:t>do sortowania i przeliczania(zawiera 108 owadów,72 robaczki,72 żabki,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spiralna książeczka z ćwiczeniami)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62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waga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Waga matematyczna-demonstracyjna(do wagi dołączone jest 20 stożków od 1-10,suwaki, 20 wiszących odważników każdy po 10g)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63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kart + klocki drewniane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Magnetyczny tangram drewniany-zawiera 7 drewnianych elementów o grubości 1cm,25 kart 7x7cm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64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magnetyczny zegar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Magnetyczny zegar demonstracyjny-średnica 41cm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liczydło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Liczydło kolorowe duże-śred</w:t>
            </w:r>
            <w:r>
              <w:rPr>
                <w:rFonts w:ascii="Arial" w:hAnsi="Arial" w:cs="Arial"/>
                <w:sz w:val="20"/>
                <w:szCs w:val="20"/>
              </w:rPr>
              <w:t xml:space="preserve">nica </w:t>
            </w:r>
            <w:r w:rsidRPr="0004557A">
              <w:rPr>
                <w:rFonts w:ascii="Arial" w:hAnsi="Arial" w:cs="Arial"/>
                <w:sz w:val="20"/>
                <w:szCs w:val="20"/>
              </w:rPr>
              <w:t>korali 2,5cm, liczydło 5x20cm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65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geoplan-pomoc do geometrii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Geoplan transparentny dwustronny-siatka zawiera 25 kołków,wymiary 19x19cm,wys.kołków 1,25cm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66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gumki do geoplanu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Gumki do geoplanu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kpl 250szt.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67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karty do geoplanu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Karty do geoplanu kpl siatka 5x5-12 dwustronnych kart z tworzywa 16x16cm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68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liczydło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Liczydło stojące duże (wym. 1200 x 800 x 30 mm,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średnica kulek 34mm)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69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magnetyczne elementy do nauki liczenia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Magnetyczne liczmany i cyfry-zestaw zawiera 80 liczmanów 10x8,5cm(po 10 każdego typu),42 tafelki z liczbami,18 tafelków ze znakami,wym.6x6cm,grubość 0,3mm,14 magnesów samoprzylepnych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70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kolorowe elementy do przeliczania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Ogniwka kolorowe-4 kolory(500sztuk do przeliczania)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71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elementy do ćwiczeń w liczeniu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Liczmany w 4 kolorach w kształcie kwadratów-zestaw zawiera 400 kolorowych(zielone,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żółte,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czerwone i niebieskie)kwadratów o boku 2,5cm i grubości 0,5cm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stoper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Stoper klasowy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73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figur geometrycznych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Magnetyczna walizka figur (do nauki geometrii i rozróżniania kolorów)-42 elementy drewniane w 5 kształtach o różnej wielkości i 5 kolorach,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duży kwadrat 7x7cm,grubość 1cm,24 karty z wzorami-8,5x8,5cm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74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drewniane figury+sznurki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Drewniane figury do przewlekania-drewniane płytki 10x13cm,7 sznurków o dł.130cm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do nauki cyfr - cyferki+sznurki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Cyferki do nawlekania-cyferki w 10 kolorach,15 sznureczków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76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Drabina 1-gra logopedyczna (plansza czteroczęściowa,4 pionki,240 kartek z wyrazami,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kostka)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77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Drabina 2-gra logopedyczna (plansza czteroczęściowa,4 pionki,360 kartek z wyrazami,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kostka)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78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do zajęć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Antoni Balejko-</w:t>
            </w:r>
            <w:r>
              <w:rPr>
                <w:rFonts w:ascii="Arial" w:hAnsi="Arial" w:cs="Arial"/>
                <w:sz w:val="20"/>
                <w:szCs w:val="20"/>
              </w:rPr>
              <w:t xml:space="preserve"> „</w:t>
            </w:r>
            <w:r w:rsidRPr="0004557A">
              <w:rPr>
                <w:rFonts w:ascii="Arial" w:hAnsi="Arial" w:cs="Arial"/>
                <w:sz w:val="20"/>
                <w:szCs w:val="20"/>
              </w:rPr>
              <w:t>Czarodziejska beczka-pomoc logopedyczna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79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logopedyczne "Czterolistna koniczynka" i "Ślimak"głoski:sz,ż,cz,dż,ś,ź,ć,dź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80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planszowa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B.Rocławski-Grzybobranie. Logopedyczna gra planszowa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81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D.Kamińska,A.Ślązak-Stachulak-Jak żyrafa szyję myje?...czyli szumiące zagadki logopedyczne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82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karty do gry Piotruś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Karty logopedyczne PIOTRUŚ-głoska k,głoska cz,głoska dż,głoska r,głoska sz, głoska w,głoska ż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83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praktyczna do zajęć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J.Falana-Kozłowska-Lizaki logopedyczne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84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MEMO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rerki-72 kartoniki z obrazkami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85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MEMO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szumki-72 kartoniki z obrazkami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86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Logopedyczna łąka-goździk, żonkil, stokrotka- gry logopedyczne zawierające po 48 plastikowo-metalowych kwiatków +łodyżka z magnesu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87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Na tropach głoski sz - zestaw 5 ilustracji formatu A4,domino obrazkowo wyrazowe,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plansze formatu A4 z ćwiczeniami i rebusami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88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Na tropach głoski ś - zestaw 5 ilustracji formatu A4,domino obrazkowo wyrazowe,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plansze formatu A4 z ćwiczeniami i rebusami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rPr>
          <w:gridAfter w:val="1"/>
          <w:wAfter w:w="41" w:type="dxa"/>
        </w:trPr>
        <w:tc>
          <w:tcPr>
            <w:tcW w:w="568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2831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12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Na tropach głoski ź - zestaw 5 ilustracji formatu A4,domino obrazkowo wyrazowe,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plansze formatu A4 z ćwiczeniami i rebusami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594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Na tropach głoski ż - zestaw 5 ilustracji formatu A4,domino obrazkowo wyrazowe,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plansze formatu A4 z ćwiczeniami i rebusami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91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Na tropach głoski cz - zestaw 5 ilustracji formatu A4,domino obrazkowo wyrazowe,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plansze formatu A4 z ćwiczeniami i rebusami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92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Na tropach głoski ć - zestaw 5 ilustracji formatu A4,domino obrazkowo wyrazowe,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plansze formatu A4 z ćwiczeniami i rebusami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Na tropach głoski r - zestaw 5 ilustracji formatu A4,domino obrazkowo wyrazowe,plansze formatu A4 z ćwiczeniami i rebusami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94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edukacyjna-zestaw plansz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H.Rodak,D.Nawrocka-Od obrazka do słowa.Gry rozwijające mowę dziecka - zestaw obrazków w tekturowym pudełku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95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karty do gry Piotruś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J.Cieszyńska-Piotruś sylabowy-pakiet 6 talii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96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planszowa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B.Rocławski-Przygoda z głoskami </w:t>
            </w:r>
            <w:r>
              <w:rPr>
                <w:rFonts w:ascii="Arial" w:hAnsi="Arial" w:cs="Arial"/>
                <w:sz w:val="20"/>
                <w:szCs w:val="20"/>
              </w:rPr>
              <w:t>dźwięcznymi i bezdźwięcznymi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Logop</w:t>
            </w:r>
            <w:r>
              <w:rPr>
                <w:rFonts w:ascii="Arial" w:hAnsi="Arial" w:cs="Arial"/>
                <w:sz w:val="20"/>
                <w:szCs w:val="20"/>
              </w:rPr>
              <w:t>edyczna gra planszowa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97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planszowa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B.Rocławski-Przygoda z głoskami sy</w:t>
            </w:r>
            <w:r>
              <w:rPr>
                <w:rFonts w:ascii="Arial" w:hAnsi="Arial" w:cs="Arial"/>
                <w:sz w:val="20"/>
                <w:szCs w:val="20"/>
              </w:rPr>
              <w:t>czącymi i szumiącymi-gra planszowa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98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 kontra SZ.Magnetyczna rozsypanka obrazkowo-wyrazowa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suwak ortograficzny-pomoc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B.Rocławski-Suwak ortograficzny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Trudne słowa cz.1,Trudne słowa cz.2-gry logopedyczne - gry zawierają po 9 plansz i plastikową ramkę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Wielki połów magnetycz.-ćwicz.głosek,zawiera 27 tekturek o wym.9x11cm na magnesach z obrazkami+27 magnetycznych etykietek z nazwami obrazków +wędka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I.Michalak-Widera-Logopedyczne rybki cz.od 1 do 5-każda część zawiera zestaw 54 magnetycznych rybek+wędka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I.Michalak-Widera-Logopedyczne rybki cz. 6 i 7-każda część zawiera zestaw 54 magnetycznych rybek+wędka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planszowa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Logopedyczna gra planszowa- Dwie wieże-Kto prędzej?głoski:t-d,k-g,sz,ż,cz,dż,s,z,c,dz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do ćwiczeń oddechowych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M.Jęksa-Wojciechowska,I.Wiatrowska-Pufacz-pomoc do ćw.oddechowych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piórka w różnych kolorach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Piórka(różne kolory)-pomoc do ćwiczeń oddechowych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do ćwiczeń oddechowych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Dmuchaj ile sił!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Pakiet do ćw.oddech.(piłeczka,wirek,helikopterek,5 rodzajów gwizdków, wiatraczek,bańki,płatki,piórka)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do ćwiczeń oddechowych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Dinozaur do ćwiczeń oddechowych-plastikowa zabawka do ćwiczeń logopedycznych(rurka+2 piłeczki)długość 13cm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do ćwiczeń oddechowych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Mecz piłki dmuchanej- do ćwiczeń oddechowych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do ćwiczeń oddechowych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Wdech i </w:t>
            </w:r>
            <w:r>
              <w:rPr>
                <w:rFonts w:ascii="Arial" w:hAnsi="Arial" w:cs="Arial"/>
                <w:sz w:val="20"/>
                <w:szCs w:val="20"/>
              </w:rPr>
              <w:t xml:space="preserve">wydech.Pakiet do ćwiczeń </w:t>
            </w:r>
            <w:r w:rsidRPr="0004557A">
              <w:rPr>
                <w:rFonts w:ascii="Arial" w:hAnsi="Arial" w:cs="Arial"/>
                <w:sz w:val="20"/>
                <w:szCs w:val="20"/>
              </w:rPr>
              <w:t>oddechowych(8 plansz tematycznych formatu A4+drobne kolorowe elementy)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E.Skorek,100 tekstów do ćwiczeń logopedycznych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M.Chęciek-J</w:t>
            </w:r>
            <w:r>
              <w:rPr>
                <w:rFonts w:ascii="Arial" w:hAnsi="Arial" w:cs="Arial"/>
                <w:sz w:val="20"/>
                <w:szCs w:val="20"/>
              </w:rPr>
              <w:t>ąkanie.Diagnoza-terapia-program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I.Michalak-Widera-Już mówię cz.2,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T.Bogdańska,G.M.Olszewska-Krzyżówki,zagadki,rebusy.Materiały do ćwicz</w:t>
            </w:r>
            <w:r>
              <w:rPr>
                <w:rFonts w:ascii="Arial" w:hAnsi="Arial" w:cs="Arial"/>
                <w:sz w:val="20"/>
                <w:szCs w:val="20"/>
              </w:rPr>
              <w:t xml:space="preserve">eń logopedycznych. </w:t>
            </w:r>
            <w:r w:rsidRPr="0004557A">
              <w:rPr>
                <w:rFonts w:ascii="Arial" w:hAnsi="Arial" w:cs="Arial"/>
                <w:sz w:val="20"/>
                <w:szCs w:val="20"/>
              </w:rPr>
              <w:t>Zeszyt 1-.sz,ż,cz,dż,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J.Graban,R.Sprawka-Logopedyczne zabawy grup</w:t>
            </w:r>
            <w:r>
              <w:rPr>
                <w:rFonts w:ascii="Arial" w:hAnsi="Arial" w:cs="Arial"/>
                <w:sz w:val="20"/>
                <w:szCs w:val="20"/>
              </w:rPr>
              <w:t xml:space="preserve">owe 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dla dzieci od lat 4 do 7,oprawa miękka, 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J.Wójtowiczowa-Logopedyczny zbiór wyrazów, 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R.Sprawka-Łamigłówki logopedyczne. Zadania ułatwiające terapię logopedyczną głosek dentalizowanych-oprawa miękka, 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J.Skrzek-Radosne R.Ćwiczenia wspomagające wywołanie głoski r i ją utrwalające-oprawa miękka, 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E.Skorek-Reranie.Profilaktyka, diagnoza,korekcja-oprawa miękka, 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słownik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I,B.Rocławscy-Słownik ortograficzno- ortofoniczny dla kl.O-4.Przewodnik metodyczny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E.Krajna,100 wyrazowy Test Artykulacyjny.Materiał obrazkowy.Test standaryzowany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D.E.Rozya,H.Mierzejewska,P.Atys-Badania przesiewowe do wykrywania zaburz.roz.mowy dzieci 2-,4-i 6 l</w:t>
            </w:r>
            <w:r>
              <w:rPr>
                <w:rFonts w:ascii="Arial" w:hAnsi="Arial" w:cs="Arial"/>
                <w:sz w:val="20"/>
                <w:szCs w:val="20"/>
              </w:rPr>
              <w:t>etnich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I.Michalak-Widera,K.Węsierska-Będę wielkim mówcą.Poziom1.Zabawy </w:t>
            </w:r>
            <w:r>
              <w:rPr>
                <w:rFonts w:ascii="Arial" w:hAnsi="Arial" w:cs="Arial"/>
                <w:sz w:val="20"/>
                <w:szCs w:val="20"/>
              </w:rPr>
              <w:t>buzi i języka dla każdego smyka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książek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M.Wrzesińska-Chcę poprawnie wymawiać.Ćwiczenia log</w:t>
            </w:r>
            <w:r>
              <w:rPr>
                <w:rFonts w:ascii="Arial" w:hAnsi="Arial" w:cs="Arial"/>
                <w:sz w:val="20"/>
                <w:szCs w:val="20"/>
              </w:rPr>
              <w:t>opedyczne. Pakiet zeszytów 1-13,</w:t>
            </w:r>
            <w:r w:rsidRPr="0004557A">
              <w:rPr>
                <w:rFonts w:ascii="Arial" w:hAnsi="Arial" w:cs="Arial"/>
                <w:sz w:val="20"/>
                <w:szCs w:val="20"/>
              </w:rPr>
              <w:t>format zeszytu A5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obrazków i kart pracy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M.Faściszewska-Cienie logopedyczne Ćwicz.utrwalaj.wymowę gł.szumiących-zestaw 90 kolorowych obrazków i 36 kart pracy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B.Dawczak,I.Spychał-Ciszki-zabawy z głoskami ś,ź,ć,dź-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oprawa miękka,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K.Szłapa-Cmokaj,dmuchaj,parskaj, chuchaj.Ćwiczenia oddechowe i artykulacyjne dla najmłodszych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stempli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Oceny obrazkowe-zestaw V- 6 stempli (6 pieczątek z drewna+poduszeczka nasączona tuszem,zapakowane w drewniane pudełeczka)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książek  i pomocy do diagnozy i terapii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A.Balejko-Zestaw diagnostyczno- terapeutyczny-książki i pomoce do diagnozy i terapii logopedycznej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program multimedialny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Logoobrazki cz1.Sygmatyzm-płytaCD z programem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program multimedialny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Logoobrazki cz2.Rotacyzm-płytaCD z programem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multimedialna gra logopedyczna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Loguś- Komputerowe g</w:t>
            </w:r>
            <w:r w:rsidRPr="0004557A">
              <w:rPr>
                <w:rFonts w:ascii="Arial" w:hAnsi="Arial" w:cs="Arial"/>
                <w:sz w:val="20"/>
                <w:szCs w:val="20"/>
              </w:rPr>
              <w:t>ry Logopedyczne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program multimedialny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Mądrala-cz.2,poszerzanie słownictwa.-płyta CD z programem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multimedialny pakiet logopedyczny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J.Gruba,I.Polewczyk-Multimedialny pakiet logopedycz.cz.I-sz,ż,cz,dż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multimedialny pakiet logopedyczny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J.Gruba,M.Zadurska,B.Siemińska-Piekarczyk-Multimedialny pakiet logopedyczny cz.II-s,z,c,dz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multimedialny pakiet logopedyczny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4557A">
              <w:rPr>
                <w:rFonts w:ascii="Arial" w:hAnsi="Arial" w:cs="Arial"/>
                <w:sz w:val="20"/>
                <w:szCs w:val="20"/>
                <w:lang w:val="en-US"/>
              </w:rPr>
              <w:t>J.G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ruba,M.Lampart-Busse- Multimedialny pakiet logopedyczne </w:t>
            </w:r>
            <w:r w:rsidRPr="0004557A">
              <w:rPr>
                <w:rFonts w:ascii="Arial" w:hAnsi="Arial" w:cs="Arial"/>
                <w:sz w:val="20"/>
                <w:szCs w:val="20"/>
                <w:lang w:val="en-US"/>
              </w:rPr>
              <w:t>cz.IV-j,l,r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program multimedialny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Obrazy-Słowa-Dźwięki-wersja podst</w:t>
            </w:r>
            <w:r>
              <w:rPr>
                <w:rFonts w:ascii="Arial" w:hAnsi="Arial" w:cs="Arial"/>
                <w:sz w:val="20"/>
                <w:szCs w:val="20"/>
              </w:rPr>
              <w:t>awowa (</w:t>
            </w:r>
            <w:r w:rsidRPr="0004557A">
              <w:rPr>
                <w:rFonts w:ascii="Arial" w:hAnsi="Arial" w:cs="Arial"/>
                <w:sz w:val="20"/>
                <w:szCs w:val="20"/>
              </w:rPr>
              <w:t>CD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program multimedialny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Pleciuga część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3.Szczerbata paszcza-płyta CD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kart do ćwiczeń poprawnej wymowy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E.Bierońska,A.Żywot-Powtarzam, rozumiem,nazywam-zestaw 1 i zestaw 2-zestawy zawierają 43 karty + instrukcja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program multimedialny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Seplenienie-trening poprawnej wymowy (płyta CD)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program multimedialny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E.Stecko-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Słyszę,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mówię i czytam (płyta) część1,2,3,4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lustro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Lustro 60X50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Kompl. taśm elastycznych do ćwiczeń (zestaw taśm z różnym oporem,dł.1,2m,zielony-słaby,czerwony-średni,niebieski-mocny)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Ciężarki z rzepami 2x0,5kg(obciążenie na rzep 2x0,5kg FORM,na ręce i nogi,rozmiar uniwersalny,czarno-pomarańczowe)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Ciężarki z rzepami 2x1kg(obciążenie na rzep 2x1kg FORM,na ręce i nogi,rozmiar uniwersalny,czarno-pomarańczowe)-www.fitbay.pl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Skakanki z rzemienia na łożysku(posiada 2 drewniane uchwyty,2 łożyska kulkowe,dł.250cm,dł.rączki 14cm)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04557A">
              <w:rPr>
                <w:rFonts w:ascii="Arial" w:hAnsi="Arial" w:cs="Arial"/>
                <w:sz w:val="20"/>
                <w:szCs w:val="20"/>
              </w:rPr>
              <w:t>aczuga(wykonana z twardego drewna,dł.35cm,średnica 2,5cm)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Twister(z licznikiem Fitplay,elastyczne linki,specjalna powierzchnia,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wbudowany komputer, max.obciążenie 160kg,powierzchnia masująca)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Pr="0004557A">
              <w:rPr>
                <w:rFonts w:ascii="Arial" w:hAnsi="Arial" w:cs="Arial"/>
                <w:sz w:val="20"/>
                <w:szCs w:val="20"/>
              </w:rPr>
              <w:t>ingo gumowe (sensoryczne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śred. 17cm,różne kolory)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Woreczki gimnast.z granulat.(woreczki Sport-thieme z granulatem 100%bawełny,15x10cm-8szt.i 20x15cm-9 szt.,drobnoziarnisty granulat)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Piłeczki kolorowe średnica 4cm - 100 sztuk  w zestawie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Piłka jeż-piłka gimnastyczna do fitnessu z kolcami,śred.65cm,obwód 180-190cm,materiał PVC,guma antywybuchowa,obciążenie do 300kg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Basen namiot na piłeczki-wykonany z odpornego nylonu,składany,wym.140x112x76cm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Balance Pad Airex poduszka do ćwiczeń równoważnych-wym.50x41x6cm,do treningu kondycyjnego i koordynacyjnego, poduszka miękka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7F98">
              <w:rPr>
                <w:rFonts w:ascii="Arial" w:hAnsi="Arial" w:cs="Arial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Obręcza hula-hop-śred. 90cm,czerwone,zielone,fioletowe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Pentomino-układanka geometryczna (zestaw grupowy 6 kompletów,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łącznie 72 figury,wykonane z trwałego tworzywa,grubość 0,3cm,w 6 kolorach)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Domino-dopełnienie do 100-zestaw zawiera 24 kostki z grubego tworzywa,wym.4x8cm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Układanka Schubitrix-dodawanie i odejmowanie do 100-zestaw 24 elementów w kształcie trójkąta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159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Układanka Schubitrix-tabliczka mnożenia do 100-zestaw 24 elementów w kształcie trójkąta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Bingo zegarowe -gra dydaktyczna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zawiera 4 plansze,32 tafelki zegarowe,100 żetonów,dwustronna ruletka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Loteryjka matematyczna-Super As-zawiera 6 plansz 16x16cm,70 kartoników 4,3x4,3cm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planszowa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Matematyka na wesoło-gra planszowa-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04557A">
              <w:rPr>
                <w:rFonts w:ascii="Arial" w:hAnsi="Arial" w:cs="Arial"/>
                <w:sz w:val="20"/>
                <w:szCs w:val="20"/>
              </w:rPr>
              <w:t>zawiera planszę 24x32cm, 50 kart z pytaniami 9x6cm, 4 obrazki słonecznika,4 pionki,1 kostkę)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Głowa pełna liczb-gra matematyczna(głowa z miękkiego tworzywa,6 kostek liczbowych, klepsydra)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Spectrangle-gra matematyczna-zawiera trójkątną planszę,36 kostek trójkątnych,8 pionków, worek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Siedem w rzędzie-gra matematyczna - zawiera planszę liczbową wym.37x37cm,grub.0,5cm, 3 kostki,160 żetonów w 4 kolorach,woreczek bawełniany na drobne elementy)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matematycznych kart do gry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A. Grabowski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04557A">
              <w:rPr>
                <w:rFonts w:ascii="Arial" w:hAnsi="Arial" w:cs="Arial"/>
                <w:sz w:val="20"/>
                <w:szCs w:val="20"/>
              </w:rPr>
              <w:t>Dodawanie i odejmowanie-karty matematyczne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matematycznych kart do gry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A. Grabowski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04557A">
              <w:rPr>
                <w:rFonts w:ascii="Arial" w:hAnsi="Arial" w:cs="Arial"/>
                <w:sz w:val="20"/>
                <w:szCs w:val="20"/>
              </w:rPr>
              <w:t>Tablicz</w:t>
            </w:r>
            <w:r>
              <w:rPr>
                <w:rFonts w:ascii="Arial" w:hAnsi="Arial" w:cs="Arial"/>
                <w:sz w:val="20"/>
                <w:szCs w:val="20"/>
              </w:rPr>
              <w:t>ka mnożenia- karty matematyczne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bączek matematyczny-pomoc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Bączek ma</w:t>
            </w:r>
            <w:r>
              <w:rPr>
                <w:rFonts w:ascii="Arial" w:hAnsi="Arial" w:cs="Arial"/>
                <w:sz w:val="20"/>
                <w:szCs w:val="20"/>
              </w:rPr>
              <w:t xml:space="preserve">tematyczny (drewniany, </w:t>
            </w:r>
            <w:r w:rsidRPr="0004557A">
              <w:rPr>
                <w:rFonts w:ascii="Arial" w:hAnsi="Arial" w:cs="Arial"/>
                <w:sz w:val="20"/>
                <w:szCs w:val="20"/>
              </w:rPr>
              <w:t>wym. bączka 6,3cm, średnica 5cm)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 matematyczne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Puzzle-dodawanie do 10-zestaw puzzli wykonanych z lakierowanej tektury,wym.36,5x28,5cm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 matematyczne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 matematyczne-dodawanie i odejmowanie do 100 (3 układanki po 40 elementów wym 18 x 26cm 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Domino arytmetyczne do 20 ( 10 układanek po 15 tafelków wym.tafelka 6 x 4cm (tworzywo)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Domino arytmetyczne do 100  10 układanek po 15 tafelków wym.tafelka 6 x 4cm (tworzywo)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matematyczna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Piramida matematyczna M1 dodawanie do 100-gra, zestaw 36 trójkątów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matematyczna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Liczę w pamięci 5 dodawanie i odejmowanie w zakresie 1000 PUS -gra (zestaw 12 klocków z cyframi +książka)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matematyczna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Liczę w pamięci 4 mnożenie i dzielenie PUS -gra (zestaw 12 klocków z cyframi +książka)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z ćwiczeniami do zajęć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Krzyżówki matematyczne-zbiór krzyżówek dla uczniów kl.2-4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177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z ćwiczeniami dla ucznia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J.Brzóska,A.Jasiocha-Ćwiczenia uzupełniające dla uczniów szkoły podstawowej -Matematyka z uśmiechem-klasa 2, oprawa miękka, 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z ćwiczeniami dla ucznia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J.Brzóska,A.Jasiocha-Ćwiczenia uzupełniające dla uczniów szkoły podstawowej -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Matematyka z uśmiechem-klasa 3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z ćwiczeniami dla ucznia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04557A">
              <w:rPr>
                <w:rFonts w:ascii="Arial" w:hAnsi="Arial" w:cs="Arial"/>
                <w:sz w:val="20"/>
                <w:szCs w:val="20"/>
              </w:rPr>
              <w:t>Wesoła matematyka-myślę,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liczę, rozwiązuję</w:t>
            </w:r>
            <w:r>
              <w:rPr>
                <w:rFonts w:ascii="Arial" w:hAnsi="Arial" w:cs="Arial"/>
                <w:sz w:val="20"/>
                <w:szCs w:val="20"/>
              </w:rPr>
              <w:t xml:space="preserve">”- </w:t>
            </w:r>
            <w:r w:rsidRPr="0004557A">
              <w:rPr>
                <w:rFonts w:ascii="Arial" w:hAnsi="Arial" w:cs="Arial"/>
                <w:sz w:val="20"/>
                <w:szCs w:val="20"/>
              </w:rPr>
              <w:t>klasa 2,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praca zbiorowa,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opr</w:t>
            </w:r>
            <w:r>
              <w:rPr>
                <w:rFonts w:ascii="Arial" w:hAnsi="Arial" w:cs="Arial"/>
                <w:sz w:val="20"/>
                <w:szCs w:val="20"/>
              </w:rPr>
              <w:t xml:space="preserve">awa miękka, </w:t>
            </w:r>
            <w:r w:rsidRPr="0004557A">
              <w:rPr>
                <w:rFonts w:ascii="Arial" w:hAnsi="Arial" w:cs="Arial"/>
                <w:sz w:val="20"/>
                <w:szCs w:val="20"/>
              </w:rPr>
              <w:t>format B5,wyd.AKSJONAT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z ćwiczeniami dla ucznia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04557A">
              <w:rPr>
                <w:rFonts w:ascii="Arial" w:hAnsi="Arial" w:cs="Arial"/>
                <w:sz w:val="20"/>
                <w:szCs w:val="20"/>
              </w:rPr>
              <w:t>Wesoła matematyka-myślę,liczę, rozwiązuję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klasa 3, praca zbiorowa,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oprawa miękka, format B5,wyd.AKSJONAT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z ćwiczeniami dla ucznia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E.Miłkowska,A.Cheba,A.Andrzejewska-Matematyka-testy standaryzowane dla klasy 3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z ćwiczeniami dla ucznia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ACF">
              <w:rPr>
                <w:rFonts w:ascii="Arial" w:hAnsi="Arial" w:cs="Arial"/>
                <w:sz w:val="20"/>
                <w:szCs w:val="20"/>
              </w:rPr>
              <w:t>E.Miłkowska,A.Cheba,A.Andrzejewska-Matematyka-testy standaryzowane dla klasy 3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183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Zbiór zadań i ćwiczeń z matematyki dla klasy II-Halina Jędras,oprawa miękka, 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Zbiór zadań i ćwiczeń z matematyki dla klasy III-Halina Jędras,oprawa miękka, 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A. Grabowski  Gry karciane-dodawanie  i odejmowanie 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A. Grabowski  Gry karciane-tabliczka mnożenia cz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1     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A. Grabowski  Gry karciane-tabliczka mnożenia cz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2   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Gry i zabawy z bączkiem      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Matematyka na medal- 8  lat.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G.Badura-Strzelczyk-Pomóż mi policzyć to samemu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J.Hanisz-Zadania na szóstkę kl.2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192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J.Hanisz-Zadania na szóstkę kl.3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J.Hanisz-Wesoła szkoła-zbiór zadań dla ucznia klasa 2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194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J.Hanisz-Wesoła szkoła-zbiór zadań dla ucznia klasa 3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195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kart z zadaniami z geometrii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Pentomino-karty pracy-komplet 15 kart dwustronnych kart z tworzywa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zegar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Magnetyczny zegar demonstracyjny ( średnica 41cm- tworzywo sztuczne)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waga szkolna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Waga ze zbiornikami 1l i 25 odważnikami- waga szalkowa o wym.32x11,5x10cm i czułości 1g,menzurki z przezroczystego plastiku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198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matematyczna-tabliczki do krążków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Tabliczki do krążków z magnesami-zestaw zawiera 4 tabliczki z nadrukiem 5 kół (30x8cm), 1 tabliczkę z nadrukiem liczb 1-10 w kołach (60x80cm), 1 tabliczkę z nadrukiem liczb 11-20 w kołach (60x80cm)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199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matematyczna 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Kostki z kropkami w trzech kolorach (komplet 36 sztuk kostek sześciennych o boku 1,2cm, zielone,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czerwone i białe z nadrukiem kropek)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liczydło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Liczydło kolorowe 18 x 1,8 x 26 drewniane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kostki matematyczne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Komplet kostek matematycznych </w:t>
            </w:r>
            <w:r w:rsidRPr="0004557A">
              <w:rPr>
                <w:rFonts w:ascii="Arial" w:hAnsi="Arial" w:cs="Arial"/>
                <w:sz w:val="20"/>
                <w:szCs w:val="20"/>
              </w:rPr>
              <w:t>20szt.-zestaw czerwonych(z liczbami) i niebieskich(ze znakami matematycznymi) kostek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duża gra planszowa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Matematyczny twister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magnetyczne przybory matematyczne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Magnetyczne przybory matematyczne bez cyrkla-przybory na tablicę wykonane z tworzywa sztucznego z magnesami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stoper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Stoper klasowy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205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koło do odmierzania odległości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Koło do odmierzania odległości-przyrząd do odmierzania długich odległości,1 obrót koła to 1m,podziałka centymetrowa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pomocy demonstracyjnych z matematyki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J.Hanisz-Wesoła szkoła kl.2 pomoce demonstracyjne matematyczne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chusta animacyjna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Chusta animacyjna do zabaw 4m-wykonana z materiału,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zszyta z 16 kolorowych trójkątów,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wykończona taśmą z uchwytami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lornetka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Lornetka-powiększenie 10x50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lupa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Lupa-średnica 90mm z podświetleniem powiększenie x3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lupa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Lupa z wyginanym ramieniem,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stojąca powiększenie x2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busola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Busola meteor-metalowa,okrągła,  średnica tarczy 44mm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mikroskop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Mikroskop BioLightPro powiększenie 40x - 800x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213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podręcznik do nauki angielskiego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New Bingo!Plus1 podręcznik1A i 1B+2CD Anna Wieczorek,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214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podręcznik do nauki angielskiego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New Bingo!Plus2 podr. A,B do jęz.ang dla szkoły podst.+2CD Anna Wieczorek, 2x 55 stron,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książka dla nauczyciela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 xml:space="preserve">New Bingo!Plus 2 Książka </w:t>
            </w:r>
            <w:r>
              <w:rPr>
                <w:rFonts w:ascii="Arial" w:hAnsi="Arial" w:cs="Arial"/>
                <w:sz w:val="20"/>
                <w:szCs w:val="20"/>
              </w:rPr>
              <w:t>dla nauczyciela- Anna Wieczorek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zeszyt ćwiczeń do zajęć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New Bingo!Plus 1 zeszyt ćwiczeń dla 7-latków -  Anna Wieczore</w:t>
            </w: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zeszyt ćwiczeń do zajęć z płytą CD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New Bingo!Plus 2 Zeszyt ćwiczeń do jęz.ang.dla sz</w:t>
            </w:r>
            <w:r>
              <w:rPr>
                <w:rFonts w:ascii="Arial" w:hAnsi="Arial" w:cs="Arial"/>
                <w:sz w:val="20"/>
                <w:szCs w:val="20"/>
              </w:rPr>
              <w:t>koły podst.+2CD -Anna Wieczorek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4557A">
              <w:rPr>
                <w:rFonts w:ascii="Arial" w:hAnsi="Arial" w:cs="Arial"/>
                <w:sz w:val="20"/>
                <w:szCs w:val="20"/>
                <w:lang w:val="en-US"/>
              </w:rPr>
              <w:t>Plansza Means of transport,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  <w:lang w:val="en-US"/>
              </w:rPr>
              <w:t xml:space="preserve">70cmx100cm 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219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Fruit&amp;Vegetables 70cmx100cm 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4557A">
              <w:rPr>
                <w:rFonts w:ascii="Arial" w:hAnsi="Arial" w:cs="Arial"/>
                <w:sz w:val="20"/>
                <w:szCs w:val="20"/>
                <w:lang w:val="en-US"/>
              </w:rPr>
              <w:t xml:space="preserve">Plansza Numbers,what time is it?,days,months 70cmx100cm 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Plansza 70cmx100cm Sport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222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Plansza 70cmx100cm Home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Plansza 70cmx100cm Family&amp;garden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224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słownik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Ilustrowany</w:t>
            </w:r>
            <w:r w:rsidRPr="0004557A">
              <w:rPr>
                <w:rFonts w:ascii="Arial" w:hAnsi="Arial" w:cs="Arial"/>
                <w:sz w:val="20"/>
                <w:szCs w:val="20"/>
              </w:rPr>
              <w:t xml:space="preserve"> słownik ang</w:t>
            </w:r>
            <w:r>
              <w:rPr>
                <w:rFonts w:ascii="Arial" w:hAnsi="Arial" w:cs="Arial"/>
                <w:sz w:val="20"/>
                <w:szCs w:val="20"/>
              </w:rPr>
              <w:t>ielsko</w:t>
            </w:r>
            <w:r w:rsidRPr="0004557A">
              <w:rPr>
                <w:rFonts w:ascii="Arial" w:hAnsi="Arial" w:cs="Arial"/>
                <w:sz w:val="20"/>
                <w:szCs w:val="20"/>
              </w:rPr>
              <w:t>-polski dla dzieci, 96 stron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słownik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Słownik Oxford Wordpower z indeksem polsko-angielskim, 1092 strony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226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Angielski BINGO OBRAZKOWE, 36 kart, 12 plansz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Bingo angielskie-przedmioty szkolne - loteryjka, ruletka,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żetony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228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Bingo angielskie-żywność - loteryjka, ruletka, żetony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Angielski MEMOGRA-gra językowa, 72 kartoniki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ELI TIME FOR DOMINOES ENGLISH- gra domino, 48 kart, poradnik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231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 -zestaw 1 - (alfabet zwierząt), 26 par puzzli z rysunkami zwierząt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 -zestaw 2 - (warzywa i owoce), 27 par puzzli z rysunkami warzyw i owoców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233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Puzzle - zestaw 3 (liczby, kolory i kształty)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234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klocki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4557A">
              <w:rPr>
                <w:rFonts w:ascii="Arial" w:hAnsi="Arial" w:cs="Arial"/>
                <w:sz w:val="20"/>
                <w:szCs w:val="20"/>
                <w:lang w:val="en-US"/>
              </w:rPr>
              <w:t>Reading-ROOLS -Prefixef  &amp; Suffixes  99sztuk,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235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Budowanie zdań-klocki Reading Rods, 156 klocków w wiaderku z pokrywką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236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Reading Riddle Maze - gra słowna, plansza 40x40cm, 81kartoników, 80 kart z wierszykami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237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plansze edukacyjne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Angielskie rzeczowniki-zdjęcia z podpisami, 108 kartoników z podpisami, 108 kartoników z fotografiami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238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oprogramowanie do tabl.inter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Oprogramowanie do tablicy interaktywnej "Hello 1", (Digital), autor M. Appel, J. Zarańska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239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pakiet płyt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Super English Happy Words pakiet CD ROM - Anna Wieczorek - Multimedialny Słownik angielsko-polski dla dzieci (płyta CD)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Pastele suche w kredce (24kolory)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241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Pastele olejne (25 kolorów)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Flamastry stożkowe (20kolorów)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243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Ołówki wodnorozpuszczalne 4B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Ołówki wodnorozpuszczalne HB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Ołówki 2B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246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Duże kleje w sztyfcie Glue Stick 35g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Klej polimerowy 250g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Glina samoutwardzalna (ceglasta) 500g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249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Glina samoutwardzalna (biała) 500g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Farby plakatowe (12 kolorów) Patio 0,43kg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251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Akwarele (12 kolorów)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252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Komplet farb akrylowych 18 sztuk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komplet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253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Farba uniwersalna-12 różnych kolorów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254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Brokaty do prac plast.(zestaw 6 kolor)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255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Srebrol -lakier, wydajność 10m2/l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256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Złotol-lakier, wydajność 10m2/l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257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Farby do malowania palcami 750ml(zielona,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czerwona,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biała,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czarna, niebieska,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fioletowa,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żółta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258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pędzli 6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szt.z włosia naturalnego,4 okrągłe,2 płaskie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259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Zeszyt papierów metalizowanych A4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Gumki do ścierania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261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Nożyce szkolne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262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Wycinanki samoprzylepne A4 8 kartek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263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Kredki bambino w drewnie 24 kolory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264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Dziurkacz biurowy E37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265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Zszywacz Leitz mały 5501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266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Dziurk</w:t>
            </w:r>
            <w:r>
              <w:rPr>
                <w:rFonts w:ascii="Arial" w:hAnsi="Arial" w:cs="Arial"/>
                <w:sz w:val="20"/>
                <w:szCs w:val="20"/>
              </w:rPr>
              <w:t>acz ozdobny zestaw świąteczny az</w:t>
            </w:r>
            <w:r w:rsidRPr="0004557A">
              <w:rPr>
                <w:rFonts w:ascii="Arial" w:hAnsi="Arial" w:cs="Arial"/>
                <w:sz w:val="20"/>
                <w:szCs w:val="20"/>
              </w:rPr>
              <w:t>305h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267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Dziurkacz ozdobny narożny (różne wzory-stokrotka,zaokrąglony,kwiat</w:t>
            </w:r>
            <w:r>
              <w:rPr>
                <w:rFonts w:ascii="Arial" w:hAnsi="Arial" w:cs="Arial"/>
                <w:sz w:val="20"/>
                <w:szCs w:val="20"/>
              </w:rPr>
              <w:t xml:space="preserve">,serce,zwój,tulipan) 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268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nożyczek do ozdabiania - zawiera 8 wymiennych ostrzy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269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Temperówka do grubych i cienkich kredek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270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Brystol duży arkusz 70x100cm (3 zółte,3 niebieskie,3 czerwone,3 jasno zielone,3 ciemno zielone,3 różowe,2 pomarańczowe)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271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04557A">
              <w:rPr>
                <w:rFonts w:ascii="Arial" w:hAnsi="Arial" w:cs="Arial"/>
                <w:sz w:val="20"/>
                <w:szCs w:val="20"/>
              </w:rPr>
              <w:t>ębenek  XS-832-R-podwójny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272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04557A">
              <w:rPr>
                <w:rFonts w:ascii="Arial" w:hAnsi="Arial" w:cs="Arial"/>
                <w:sz w:val="20"/>
                <w:szCs w:val="20"/>
              </w:rPr>
              <w:t>laskanka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273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</w:t>
            </w:r>
            <w:r w:rsidRPr="0004557A">
              <w:rPr>
                <w:rFonts w:ascii="Arial" w:hAnsi="Arial" w:cs="Arial"/>
                <w:sz w:val="20"/>
                <w:szCs w:val="20"/>
              </w:rPr>
              <w:t>anczary  HB-12/S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274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karaoke LTC (wzmacniacz, 2 głośniki,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mikrofon)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275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Płyty CD czyste 700MB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40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276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Płyty "Wygraj sukces" cz.8,9,10,11,12,13,14, 15, 16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277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Płyta-Piosenki dla dzieci na różne okazje</w:t>
            </w:r>
            <w:r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Pr="0004557A">
              <w:rPr>
                <w:rFonts w:ascii="Arial" w:hAnsi="Arial" w:cs="Arial"/>
                <w:sz w:val="20"/>
                <w:szCs w:val="20"/>
              </w:rPr>
              <w:t>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57A">
              <w:rPr>
                <w:rFonts w:ascii="Arial" w:hAnsi="Arial" w:cs="Arial"/>
                <w:sz w:val="20"/>
                <w:szCs w:val="20"/>
              </w:rPr>
              <w:t>.Kucharczyk 2 CD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3802A2">
        <w:tc>
          <w:tcPr>
            <w:tcW w:w="593" w:type="dxa"/>
            <w:gridSpan w:val="2"/>
            <w:vAlign w:val="center"/>
          </w:tcPr>
          <w:p w:rsidR="00C54701" w:rsidRPr="007F7F9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278</w:t>
            </w:r>
          </w:p>
        </w:tc>
        <w:tc>
          <w:tcPr>
            <w:tcW w:w="2806" w:type="dxa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zestaw instrumentów muzycznych</w:t>
            </w:r>
          </w:p>
        </w:tc>
        <w:tc>
          <w:tcPr>
            <w:tcW w:w="6335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04557A">
              <w:rPr>
                <w:rFonts w:ascii="Arial" w:hAnsi="Arial" w:cs="Arial"/>
                <w:sz w:val="20"/>
                <w:szCs w:val="20"/>
              </w:rPr>
              <w:t>estaw instrumentów perkusyjnych ZP-  17- 2</w:t>
            </w:r>
          </w:p>
        </w:tc>
        <w:tc>
          <w:tcPr>
            <w:tcW w:w="2143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1612" w:type="dxa"/>
            <w:gridSpan w:val="2"/>
            <w:vAlign w:val="center"/>
          </w:tcPr>
          <w:p w:rsidR="00C54701" w:rsidRPr="0004557A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57A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Pr="000430DB" w:rsidRDefault="00C54701" w:rsidP="005D3A21">
      <w:pPr>
        <w:pStyle w:val="tekst"/>
        <w:suppressLineNumbers w:val="0"/>
        <w:spacing w:before="0" w:after="0"/>
        <w:rPr>
          <w:b/>
          <w:szCs w:val="24"/>
        </w:rPr>
      </w:pPr>
      <w:r>
        <w:rPr>
          <w:b/>
        </w:rPr>
        <w:t xml:space="preserve">CZĘŚĆ 3– </w:t>
      </w:r>
      <w:r w:rsidRPr="002E5D04">
        <w:rPr>
          <w:sz w:val="28"/>
          <w:szCs w:val="28"/>
        </w:rPr>
        <w:t>Dostawa pomocy dydaktycznych do realizacji zajęć w Zespole Szkół nr 9 Szkole Podstawowej nr 5 im. Alfreda Wierusz-Kowalskiego w Suwałkach, ul. Klonowa 51.</w:t>
      </w:r>
    </w:p>
    <w:p w:rsidR="00C54701" w:rsidRDefault="00C54701" w:rsidP="005D3A21">
      <w:pPr>
        <w:tabs>
          <w:tab w:val="left" w:pos="5085"/>
        </w:tabs>
        <w:spacing w:after="0" w:line="360" w:lineRule="auto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4"/>
        <w:gridCol w:w="2897"/>
        <w:gridCol w:w="6111"/>
        <w:gridCol w:w="1495"/>
        <w:gridCol w:w="897"/>
      </w:tblGrid>
      <w:tr w:rsidR="00C54701" w:rsidTr="007F5B05">
        <w:tc>
          <w:tcPr>
            <w:tcW w:w="584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Lp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Nazwa towaru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Opis towaru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Jm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zestaw ćwiczeń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zestaw kontrolny PALETA okrągła podstawa o śr. 27 cm. z drewna i 12 drewnianych klocków w 6 kolorach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zestaw ćwiczeń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"PALETA"wyprawka pierwszoklasisty 12 drewnianych klocków w 6 kolorach, 2 tarcze blanko, 12 tematycznych tarcz (WPK)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tarcze do zestawu ćwiczeń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tarcze: "Barwa, linie, rysunek" do Palety (komplet 12 tarcz)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komplet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tarcze do zestawu ćwiczeń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tarcza WP 5 (komplet 12 tarcz)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komplet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tarcze do zestawu ćwiczeń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tarcza WP 6 (komplet 12 tarcz)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komplet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tarcze do zestawu ćwiczeń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tarcza: Samo (komplet 12 tarcz)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komplet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PUS O</w:t>
            </w:r>
            <w:r w:rsidRPr="00EC3E40">
              <w:rPr>
                <w:rFonts w:ascii="Arial" w:hAnsi="Arial" w:cs="Arial"/>
                <w:sz w:val="20"/>
                <w:szCs w:val="20"/>
              </w:rPr>
              <w:t>d gwiazdki do bajki 1 Dan</w:t>
            </w:r>
            <w:r>
              <w:rPr>
                <w:rFonts w:ascii="Arial" w:hAnsi="Arial" w:cs="Arial"/>
                <w:sz w:val="20"/>
                <w:szCs w:val="20"/>
              </w:rPr>
              <w:t xml:space="preserve">uta Bojanowska - Obłuda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PUS O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d gwiazdki do bajki 2 Halina </w:t>
            </w:r>
            <w:r>
              <w:rPr>
                <w:rFonts w:ascii="Arial" w:hAnsi="Arial" w:cs="Arial"/>
                <w:sz w:val="20"/>
                <w:szCs w:val="20"/>
              </w:rPr>
              <w:t xml:space="preserve">Brzazgacz 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zestaw ćwiczeń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PUS O</w:t>
            </w:r>
            <w:r w:rsidRPr="00EC3E40">
              <w:rPr>
                <w:rFonts w:ascii="Arial" w:hAnsi="Arial" w:cs="Arial"/>
                <w:sz w:val="20"/>
                <w:szCs w:val="20"/>
              </w:rPr>
              <w:t>d gwiazdki do bajki 3 do nauki czytania i pisania Dorota Pyrgie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PUS O</w:t>
            </w:r>
            <w:r w:rsidRPr="00EC3E40">
              <w:rPr>
                <w:rFonts w:ascii="Arial" w:hAnsi="Arial" w:cs="Arial"/>
                <w:sz w:val="20"/>
                <w:szCs w:val="20"/>
              </w:rPr>
              <w:t>d gwiazdki do bajk</w:t>
            </w:r>
            <w:r>
              <w:rPr>
                <w:rFonts w:ascii="Arial" w:hAnsi="Arial" w:cs="Arial"/>
                <w:sz w:val="20"/>
                <w:szCs w:val="20"/>
              </w:rPr>
              <w:t xml:space="preserve">i 4 Małgorzata Chromiak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Diagnoza edukacyjna dzieci 6-7 lat rozpocz</w:t>
            </w:r>
            <w:r>
              <w:rPr>
                <w:rFonts w:ascii="Arial" w:hAnsi="Arial" w:cs="Arial"/>
                <w:sz w:val="20"/>
                <w:szCs w:val="20"/>
              </w:rPr>
              <w:t xml:space="preserve">ynających </w:t>
            </w:r>
            <w:r w:rsidRPr="00EC3E40">
              <w:rPr>
                <w:rFonts w:ascii="Arial" w:hAnsi="Arial" w:cs="Arial"/>
                <w:sz w:val="20"/>
                <w:szCs w:val="20"/>
              </w:rPr>
              <w:t>naukę. Ewa Tryzno. Format A4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 16 stron (zeszyt), 12 szt. (arkuszy), 10 kolorowych plansz, teczka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zestaw ćwiczeń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EC3E40">
              <w:rPr>
                <w:rFonts w:ascii="Arial" w:hAnsi="Arial" w:cs="Arial"/>
                <w:sz w:val="20"/>
                <w:szCs w:val="20"/>
              </w:rPr>
              <w:t>abirynt ósemka śr. 38 cm, 6 gumowych kulek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przyrząd do zabawy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EC3E40">
              <w:rPr>
                <w:rFonts w:ascii="Arial" w:hAnsi="Arial" w:cs="Arial"/>
                <w:sz w:val="20"/>
                <w:szCs w:val="20"/>
              </w:rPr>
              <w:t>rewniana leniwa ósemka wym. 47,5 x 21 cm, 3 szklane kulki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EC3E40">
              <w:rPr>
                <w:rFonts w:ascii="Arial" w:hAnsi="Arial" w:cs="Arial"/>
                <w:sz w:val="20"/>
                <w:szCs w:val="20"/>
              </w:rPr>
              <w:t>źwięki wokół nas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EC3E40">
              <w:rPr>
                <w:rFonts w:ascii="Arial" w:hAnsi="Arial" w:cs="Arial"/>
                <w:sz w:val="20"/>
                <w:szCs w:val="20"/>
              </w:rPr>
              <w:t>12 plansz o wym. 13,2x20,4 cm, 120 kartoników, CD z nagraniem dźwięków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</w:t>
            </w:r>
            <w:r w:rsidRPr="00EC3E40">
              <w:rPr>
                <w:rFonts w:ascii="Arial" w:hAnsi="Arial" w:cs="Arial"/>
                <w:sz w:val="20"/>
                <w:szCs w:val="20"/>
              </w:rPr>
              <w:t>wiczenia rozwijające sprawność ruchu ręki i koordynację wzrokowo-ruchową</w:t>
            </w:r>
            <w:r>
              <w:rPr>
                <w:rFonts w:ascii="Arial" w:hAnsi="Arial" w:cs="Arial"/>
                <w:sz w:val="20"/>
                <w:szCs w:val="20"/>
              </w:rPr>
              <w:t>, format B5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wiczenia do zajęć wyrównawczych dla kl. I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 II</w:t>
            </w:r>
            <w:r>
              <w:rPr>
                <w:rFonts w:ascii="Arial" w:hAnsi="Arial" w:cs="Arial"/>
                <w:sz w:val="20"/>
                <w:szCs w:val="20"/>
              </w:rPr>
              <w:t>, format A4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Trening słuchu. Ćwiczenia rozwijające percepcję słuchową u dziecka, płyta CD. 2 kolorowe gry:Piramida oraz Rymy.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zestaw do ćwiczeń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EC3E40">
              <w:rPr>
                <w:rFonts w:ascii="Arial" w:hAnsi="Arial" w:cs="Arial"/>
                <w:sz w:val="20"/>
                <w:szCs w:val="20"/>
              </w:rPr>
              <w:t>naliza i synteza wzrokowa - zestaw ćwiczeń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 47 kart</w:t>
            </w:r>
            <w:r>
              <w:rPr>
                <w:rFonts w:ascii="Arial" w:hAnsi="Arial" w:cs="Arial"/>
                <w:sz w:val="20"/>
                <w:szCs w:val="20"/>
              </w:rPr>
              <w:t xml:space="preserve"> format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 A4 z ćwiczeniami + tekturowe elementy do układania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EC3E40">
              <w:rPr>
                <w:rFonts w:ascii="Arial" w:hAnsi="Arial" w:cs="Arial"/>
                <w:sz w:val="20"/>
                <w:szCs w:val="20"/>
              </w:rPr>
              <w:t>erskie oko - ćw. percepcji wzrokowej format A4, 8 stron, 50 kolorowych kart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PUS Ł</w:t>
            </w:r>
            <w:r w:rsidRPr="00EC3E40">
              <w:rPr>
                <w:rFonts w:ascii="Arial" w:hAnsi="Arial" w:cs="Arial"/>
                <w:sz w:val="20"/>
                <w:szCs w:val="20"/>
              </w:rPr>
              <w:t>atwe ćwiczenia do nauki czytania cz.1 Małgorzata Chromiak 24 stron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PUS Ł</w:t>
            </w:r>
            <w:r w:rsidRPr="00EC3E40">
              <w:rPr>
                <w:rFonts w:ascii="Arial" w:hAnsi="Arial" w:cs="Arial"/>
                <w:sz w:val="20"/>
                <w:szCs w:val="20"/>
              </w:rPr>
              <w:t>atwe ćwiczenia do nauki cz</w:t>
            </w:r>
            <w:r>
              <w:rPr>
                <w:rFonts w:ascii="Arial" w:hAnsi="Arial" w:cs="Arial"/>
                <w:sz w:val="20"/>
                <w:szCs w:val="20"/>
              </w:rPr>
              <w:t>ytania cz.2 Anna Małysz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PUS Ł</w:t>
            </w:r>
            <w:r w:rsidRPr="00EC3E40">
              <w:rPr>
                <w:rFonts w:ascii="Arial" w:hAnsi="Arial" w:cs="Arial"/>
                <w:sz w:val="20"/>
                <w:szCs w:val="20"/>
              </w:rPr>
              <w:t>atwe ćwiczenia do nauki czytania c</w:t>
            </w:r>
            <w:r>
              <w:rPr>
                <w:rFonts w:ascii="Arial" w:hAnsi="Arial" w:cs="Arial"/>
                <w:sz w:val="20"/>
                <w:szCs w:val="20"/>
              </w:rPr>
              <w:t>z.3 Małgorzata Chromiak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PUS Ł</w:t>
            </w:r>
            <w:r w:rsidRPr="00EC3E40">
              <w:rPr>
                <w:rFonts w:ascii="Arial" w:hAnsi="Arial" w:cs="Arial"/>
                <w:sz w:val="20"/>
                <w:szCs w:val="20"/>
              </w:rPr>
              <w:t>atwe ćwiczenia do nauki czytania c</w:t>
            </w:r>
            <w:r>
              <w:rPr>
                <w:rFonts w:ascii="Arial" w:hAnsi="Arial" w:cs="Arial"/>
                <w:sz w:val="20"/>
                <w:szCs w:val="20"/>
              </w:rPr>
              <w:t>z.4 Małgorzata Chromiak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PUS Z</w:t>
            </w:r>
            <w:r w:rsidRPr="00EC3E40">
              <w:rPr>
                <w:rFonts w:ascii="Arial" w:hAnsi="Arial" w:cs="Arial"/>
                <w:sz w:val="20"/>
                <w:szCs w:val="20"/>
              </w:rPr>
              <w:t>gadywank</w:t>
            </w:r>
            <w:r>
              <w:rPr>
                <w:rFonts w:ascii="Arial" w:hAnsi="Arial" w:cs="Arial"/>
                <w:sz w:val="20"/>
                <w:szCs w:val="20"/>
              </w:rPr>
              <w:t>i jesień Maria Krupska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zbiór ćwiczeń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Ciche czytanie ze zrozumien</w:t>
            </w:r>
            <w:r>
              <w:rPr>
                <w:rFonts w:ascii="Arial" w:hAnsi="Arial" w:cs="Arial"/>
                <w:sz w:val="20"/>
                <w:szCs w:val="20"/>
              </w:rPr>
              <w:t>iem 2 Elżbieta Wujczyk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testy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Czytanie ze zrozumieniem 3 - testy  Lilla Wózek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Paleta - Tarcze ćwiczeń WPK komplet 12 kontrolnych tarcz ćwiczeń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płaskie klocki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zestaw kontrolny PUS - 12 sztuk w pudełku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dźwięki z otoczenia (60 plastykowych żetonów + płyta CD)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PUS 100 pytań i odpowie</w:t>
            </w:r>
            <w:r>
              <w:rPr>
                <w:rFonts w:ascii="Arial" w:hAnsi="Arial" w:cs="Arial"/>
                <w:sz w:val="20"/>
                <w:szCs w:val="20"/>
              </w:rPr>
              <w:t>dzi Bogusław Świdnicki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PUS 100 pytań i odpowie</w:t>
            </w:r>
            <w:r>
              <w:rPr>
                <w:rFonts w:ascii="Arial" w:hAnsi="Arial" w:cs="Arial"/>
                <w:sz w:val="20"/>
                <w:szCs w:val="20"/>
              </w:rPr>
              <w:t>dzi Bogusław Świdnicki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PUS zgadywanki </w:t>
            </w:r>
            <w:r>
              <w:rPr>
                <w:rFonts w:ascii="Arial" w:hAnsi="Arial" w:cs="Arial"/>
                <w:sz w:val="20"/>
                <w:szCs w:val="20"/>
              </w:rPr>
              <w:t>- wiosna Maria Krupska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PUS zgadywanki - lato Maria Krupska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PUS zgadywanki - jesień Maria Krupska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PUS zgadywanki - zima Maria Krupska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PUS Wyliczanki, rymowanki 1 Bogusław Świdnicki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Lewa ręka rysuje i pisze cz.2 - format 220 x 310 mm,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Lewa ręka rysuje i pisze cz. 3 - format 220 x 310 mm,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Pajacyk a odkrywanie stron ciała. Zawiera 41 kart (11,2 x 7,8 cm)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układanka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Znajdź różnice i ułóż - układanka z kartami zadań (12 kart) o wymiarach 34x23,5x6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PUS Kto? Co? Gramatyka z języka polskiego.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Rzeczownik 1- Halina Cybulska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PUS Kto? Co? Gramatyka z języka polskiego.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Rzeczownik 2- Halina Cybulska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PUS Co robi? Co robią? Gramatyka języka polskiego. Czasownik 1 - Halina Cybulska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PUS Jaki? Jaka? Jakie? Przymiotnik książeczka PUS Dorota Zdybel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PUS Słowniczek frazeologiczny dla dzieci 1 Dorota Pyrgies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PUS Słowniczek wyrazów obcych dla dzieci 2 Dorota Pyrgies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PUS Słowniczek wyrazów bliskoznacznych dla dzieci 3 - Maria Krupska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erapia dzieci zagrożonych dysleksją - Marta Korendo 15,5x21,5 cm,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abawy słuchowe. Ćwiczenia dla ucznia kl.O-III Anna Tońska -Mrowiec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EC3E40">
              <w:rPr>
                <w:rFonts w:ascii="Arial" w:hAnsi="Arial" w:cs="Arial"/>
                <w:sz w:val="20"/>
                <w:szCs w:val="20"/>
              </w:rPr>
              <w:t>tymulacja i terapia. Relacje czasowe.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C3E40">
              <w:rPr>
                <w:rFonts w:ascii="Arial" w:hAnsi="Arial" w:cs="Arial"/>
                <w:sz w:val="20"/>
                <w:szCs w:val="20"/>
              </w:rPr>
              <w:t>Zestaw ćwiczeń 168 kart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instrument muzyczny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bębenek śr. 20 x 3,5 cm, 1 szt., 2 pałeczki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Metoda 18 struktur wyrazowych w pracy z dziećmi z trudnościami w</w:t>
            </w:r>
            <w:r>
              <w:rPr>
                <w:rFonts w:ascii="Arial" w:hAnsi="Arial" w:cs="Arial"/>
                <w:sz w:val="20"/>
                <w:szCs w:val="20"/>
              </w:rPr>
              <w:t xml:space="preserve"> czytaniu i pisaniu – ćwiczenia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struktura 1 - 2 Ewa Kujawa, Maria Kurzyna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struktura 3 - 4 Ewa Kujawa, Maria Kurzyna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struktura 5 - 6 Ewa Kujawa ,Maria Kurzyna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struktura 7 - 8  Ewa Kujawa,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Maria Kurzyna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struktura 9 - 10  Ewa Kujawa, Maria Kurzyna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siążka do ćwiczeń w czytaniu. Metoda 18 struktur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klocki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Łamigłówki słowne - drewniane kostki z literkami - 145 szt. o wym. 1,1 x 1,1 cm podstawa o wymiarach 18 x 18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układanka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Alfabet zgadywanka. Zbiór 24 zagadek. 24 dwudzielne kartoniki o wym. 8,2 x 5,2 cm. Instrukcja gry.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Memo wyrazowo - sylabowe. 30 par kartoników, 60 szt. o wym. 4,8 x 4,8 cm.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EC3E40">
              <w:rPr>
                <w:rFonts w:ascii="Arial" w:hAnsi="Arial" w:cs="Arial"/>
                <w:sz w:val="20"/>
                <w:szCs w:val="20"/>
              </w:rPr>
              <w:t>ramatyka na wesoło (PUS) 1 Dorota Pyrgies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ramatyka na wesoło (PUS) 2 Dorota Pyrgies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rtografia ó - u 1 (PUS) Wiesława Śliwierska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rtografia zmiękczenia (PUS) Anna Sawińska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rtografia rz - ż (PUS) Wiesława Śliwierska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rtografia ch - h (PUS) Halina Kopać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 do zajęć wyrównawczych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klas I-II</w:t>
            </w:r>
            <w:r w:rsidRPr="00EC3E40">
              <w:rPr>
                <w:rFonts w:ascii="Arial" w:hAnsi="Arial" w:cs="Arial"/>
                <w:sz w:val="20"/>
                <w:szCs w:val="20"/>
              </w:rPr>
              <w:t>. 50 kart pracy. Format A4, 50 stron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Klocki LOGO (do nauki wymowy) wym. 1,5x4x1,5 cm 150 klocków, 44 liter, cyfr, znaków interpunkcyjnych i matematycznych.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instrukcja do klocków LOGO - propozycja zadań i ćwiczeń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dywanik z literkami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dywanik glottodydaktyczny - wym. 100x100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nauka ortografii z glottodywanikiem Bronisław Rocławski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płaskie klocki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zestaw kontrolny PUS (12 klocków w pudełku)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"Uczymy się bawiąc" klasa I   Lucyna Bzowska, Renata Kownacka. Format B5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"Uczymy się bawiąc" klasa II   Lucyna Bzowska, Renata Kownacka. Format B5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"Uczymy się bawiąc" klasa III  Lucyna Bzowska, Renata Kownacka. Format B5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zestaw ćwiczeń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Zestaw ćwiczeń do analizy i syntezy słuchowej. Ewa Kujawa, Maria Kurzyna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rtografia i gramatyka Smyka kl. II cz.1 Teresa Malepsza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kostka do gry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kostka duża z liczbami dł. boku 10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kostka do gry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duża kostka z kropkami - dł. boku 10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Domino z pianki - 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t xml:space="preserve">168 szt, wym. </w:t>
            </w:r>
            <w:r w:rsidRPr="00EC3E40">
              <w:rPr>
                <w:rFonts w:ascii="Arial" w:hAnsi="Arial" w:cs="Arial"/>
                <w:sz w:val="20"/>
                <w:szCs w:val="20"/>
              </w:rPr>
              <w:t>1 elem. 4,5x2,3x1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kostka z oczkami 12 kostek do gier i zabaw, wymiar 1,6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„S</w:t>
            </w:r>
            <w:r w:rsidRPr="00EC3E40">
              <w:rPr>
                <w:rFonts w:ascii="Arial" w:hAnsi="Arial" w:cs="Arial"/>
                <w:sz w:val="20"/>
                <w:szCs w:val="20"/>
              </w:rPr>
              <w:t>koncentruj się 1</w:t>
            </w:r>
            <w:r>
              <w:rPr>
                <w:rFonts w:ascii="Arial" w:hAnsi="Arial" w:cs="Arial"/>
                <w:sz w:val="20"/>
                <w:szCs w:val="20"/>
              </w:rPr>
              <w:t>” - Bogusław Świdnicki,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 oprawa miękka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książeczka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„S</w:t>
            </w:r>
            <w:r w:rsidRPr="00EC3E40">
              <w:rPr>
                <w:rFonts w:ascii="Arial" w:hAnsi="Arial" w:cs="Arial"/>
                <w:sz w:val="20"/>
                <w:szCs w:val="20"/>
              </w:rPr>
              <w:t>koncentruj się 2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 - Dorota Pyrgies, okładka miękka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płaskie klocki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EC3E40">
              <w:rPr>
                <w:rFonts w:ascii="Arial" w:hAnsi="Arial" w:cs="Arial"/>
                <w:sz w:val="20"/>
                <w:szCs w:val="20"/>
              </w:rPr>
              <w:t>estaw kontrolny PUS - 12 sztuk w pudełku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"Dzieci ze specyficznymi trudnościami w uczeniu się matematyki"</w:t>
            </w:r>
            <w:r>
              <w:rPr>
                <w:rFonts w:ascii="Arial" w:hAnsi="Arial" w:cs="Arial"/>
                <w:sz w:val="20"/>
                <w:szCs w:val="20"/>
              </w:rPr>
              <w:t xml:space="preserve"> E.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Gruszczyk-Kolczyńska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"Bączek" - matematyczny "Piruet" drewniany wym. Wysokość 6,3 cm, średnica 5m, pierścienie 133 szt. jednowartościowe, 61 szt. wielowartościowe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zeszyty ćwiczeń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iczę w pamięci 1,2,3,4 (zestaw) PUS Dorota Cudnik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komplet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Piramida - gra w zestawie 36 trójkątów z działaniami do układania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 edukacyjna Figurki Smoka Obiboka 72 kolorowe elementy, kostka z kolorowymi oczkami, kostka z figurami geometrycznymi, instrukcja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Matematyka na wesoło Adamigo, 50 kart z pytaniami i zadaniami, 4 obrazki słonecznika na żółtym tle, kostki do gry, 4 pisaki, 4 notesiki, instrukcja do gry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EC3E40">
              <w:rPr>
                <w:rFonts w:ascii="Arial" w:hAnsi="Arial" w:cs="Arial"/>
                <w:sz w:val="20"/>
                <w:szCs w:val="20"/>
              </w:rPr>
              <w:t>łowa pełna liczb - gra z miękkiego tworzywa, 3 kostki liczbowe 1-6; 3 kostki liczbowe z cyframi 0,1,2,7,8,9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EC3E40">
              <w:rPr>
                <w:rFonts w:ascii="Arial" w:hAnsi="Arial" w:cs="Arial"/>
                <w:sz w:val="20"/>
                <w:szCs w:val="20"/>
              </w:rPr>
              <w:t>ra Wielkie Zakupy - lakierowana plansza, 108 plakietek z obrazkami produktów,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C3E40">
              <w:rPr>
                <w:rFonts w:ascii="Arial" w:hAnsi="Arial" w:cs="Arial"/>
                <w:sz w:val="20"/>
                <w:szCs w:val="20"/>
              </w:rPr>
              <w:t>pieniążki do gry, 4 koszyczki na zakupy, 4 różnokolorowe pionki, 25 kart niespodzianek, 2 kostki, instrukcja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kostki do gry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 kostki sześcienne o boku 4,5 cm wyk. z trwałej pianki w dwóch kolorach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Bingo! Dodawanie i odejmowanie 90 kart liczbowych, instrukcja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liczydło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makatka do liczenia - system dziesiętny 46x33 cm , 200 słomek, 20 kartoników liczbowych, 3 kartoniki z wyrazami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liczydło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liczydło demonstracyjne do 100; długość</w:t>
            </w:r>
            <w:r>
              <w:rPr>
                <w:rFonts w:ascii="Arial" w:hAnsi="Arial" w:cs="Arial"/>
                <w:sz w:val="20"/>
                <w:szCs w:val="20"/>
              </w:rPr>
              <w:t xml:space="preserve"> 145 cm, średnica korali 2,3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EC3E40">
              <w:rPr>
                <w:rFonts w:ascii="Arial" w:hAnsi="Arial" w:cs="Arial"/>
                <w:sz w:val="20"/>
                <w:szCs w:val="20"/>
              </w:rPr>
              <w:t>oteryjka matematyczna Super As; 6 dwustronnych plansz 16x16 cm, 70 dwustronnych kartoników 4,3x4,3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EC3E40">
              <w:rPr>
                <w:rFonts w:ascii="Arial" w:hAnsi="Arial" w:cs="Arial"/>
                <w:sz w:val="20"/>
                <w:szCs w:val="20"/>
              </w:rPr>
              <w:t>istrz logiki wersje podstawowe, plansza z płyty molf 370x150x25 mm, drewniana kurtyna, 60 żetonów w 8 kolorach)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Gąsienice (</w:t>
            </w:r>
            <w:r w:rsidRPr="00EC3E40">
              <w:rPr>
                <w:rFonts w:ascii="Arial" w:hAnsi="Arial" w:cs="Arial"/>
                <w:sz w:val="20"/>
                <w:szCs w:val="20"/>
              </w:rPr>
              <w:t>4 gąsienice, 4 bambusowe łyżki z gumką, 36 kulek z liczbami 1-9, bambusowa listwa na żetony, 20 kolorowych żetonów. Całość zapakowana w tubę z rączką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EC3E40">
              <w:rPr>
                <w:rFonts w:ascii="Arial" w:hAnsi="Arial" w:cs="Arial"/>
                <w:sz w:val="20"/>
                <w:szCs w:val="20"/>
              </w:rPr>
              <w:t>estaw matematyczny z kartami zadań - 716 liczmanów, 12 dwustronnych kart 28x21,5 cm, 3 ruletki, kostka z cyframi, 6 miseczek do sortowania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klocki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EC3E40">
              <w:rPr>
                <w:rFonts w:ascii="Arial" w:hAnsi="Arial" w:cs="Arial"/>
                <w:sz w:val="20"/>
                <w:szCs w:val="20"/>
              </w:rPr>
              <w:t>iczmany sześciany - klocki- 100 sztuk w wiaderku bok. Dł. 1,4 cm, wykonane z drewna w 6 kolorach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komplet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domino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Domino matematyczne - mnożenie do 100; 4 komplety domina w każdym 24 kostki domina o wym. 8x4 cm. Wykonane z grubego tworzywa 0,3 cm. w pudełkach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EC3E40">
              <w:rPr>
                <w:rFonts w:ascii="Arial" w:hAnsi="Arial" w:cs="Arial"/>
                <w:sz w:val="20"/>
                <w:szCs w:val="20"/>
              </w:rPr>
              <w:t>westionariusz badania mowy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 Grażyna Bilewicz, Brygida Zioło 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przyrząd do ćwiczeń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wibrator i dwie łopatki (twarda i miękka)- do usprawniania języka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komplet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EC3E40">
              <w:rPr>
                <w:rFonts w:ascii="Arial" w:hAnsi="Arial" w:cs="Arial"/>
                <w:sz w:val="20"/>
                <w:szCs w:val="20"/>
              </w:rPr>
              <w:t>imnastyka buzi - 28 rysunków podzielonych na 3 serie zaznaczone kolorem o wym. 9x9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program komputerowy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Loguś - program komputerowy zestaw 4 gier komputerowych, łączących w sobie dźwięki i labiogramy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program komputerowy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Eduterapeutica Logopedia (komputerowy program terapeutyczny do pracy z dziećmi wykazującymi zaburzenia rozwoju mowy) Logopedia - wersja podstawowa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pakiet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klocki do zabawy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klocki LOGO (do nauki wymowy) w kasecie 150 klocków wymiary 1,5x4x1,5 cm - Bronisław Rocławski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EC3E40">
              <w:rPr>
                <w:rFonts w:ascii="Arial" w:hAnsi="Arial" w:cs="Arial"/>
                <w:sz w:val="20"/>
                <w:szCs w:val="20"/>
              </w:rPr>
              <w:t>nstrukcja do klocków LOGO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C3E40">
              <w:rPr>
                <w:rFonts w:ascii="Arial" w:hAnsi="Arial" w:cs="Arial"/>
                <w:sz w:val="20"/>
                <w:szCs w:val="20"/>
              </w:rPr>
              <w:t>zawiera zadania i ćwiczenia. Format 145 x 200, 34 stron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</w:t>
            </w:r>
            <w:r w:rsidRPr="00EC3E40">
              <w:rPr>
                <w:rFonts w:ascii="Arial" w:hAnsi="Arial" w:cs="Arial"/>
                <w:sz w:val="20"/>
                <w:szCs w:val="20"/>
              </w:rPr>
              <w:t>wiczenia kinestezji artykulacyjnej (ćw. w zakresie głosek środkowojęzykowych) 58 kart A4, 2 karty A4 dwustronne, 6 kartoników z symbolami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karty do ćwiczeń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EC3E40">
              <w:rPr>
                <w:rFonts w:ascii="Arial" w:hAnsi="Arial" w:cs="Arial"/>
                <w:sz w:val="20"/>
                <w:szCs w:val="20"/>
              </w:rPr>
              <w:t>nomatopeje (karty do ćwiczeń pamięci słuchowej) 50 kart typu "Piotruś" wym. 29,7x10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komplet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mikrofon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mikrofon MP3(z możliwością nagrywania i odtwarzania dźwięków, piosenek możliwość podłączenia do komputera i przeniesienie danych na dysk)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100-wyrazowy test artykulacyjny 84 kolorowe ilustracje format A5 laminowane Ewa Krajna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dywanik z literkami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dywanik glottodydaktyczny - wym. 100x100 cm przyrząd do zabawy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klocki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zestaw kontrolny PUS - Plastikowe pudełko z12 ponumerowanymi klockami- wymiary pudełka  25x10x12,  wymiary klocków 4x4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 "Kruk z Kruklanki" doskonalenie słuchu fonemowego, czytania i pisania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zestaw "Trening słuchu" - ćwiczenia + płyta CD Joanna Gruban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 - zestaw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seria "Stymulacja i terapia" Agnieszka Fabisiak Majcher 47 kart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PUS rusz głową cz. 1 - gry i zabawy logiczne. Bogusław Świdnicki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PUS rusz głową cz. 2 - gry i zabawy logiczne. Bogusław Świdnicki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do zajęć wyrównawczych dla klas I-II</w:t>
            </w:r>
            <w:r w:rsidRPr="00EC3E40">
              <w:rPr>
                <w:rFonts w:ascii="Arial" w:hAnsi="Arial" w:cs="Arial"/>
                <w:sz w:val="20"/>
                <w:szCs w:val="20"/>
              </w:rPr>
              <w:t>, 50 kart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tymulacyjne ćwiczenia ortograficzne, Jagoda </w:t>
            </w:r>
            <w:r>
              <w:rPr>
                <w:rFonts w:ascii="Arial" w:hAnsi="Arial" w:cs="Arial"/>
                <w:sz w:val="20"/>
                <w:szCs w:val="20"/>
              </w:rPr>
              <w:t>Cieszyńska, M. Korenda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 terapeutyczna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 terapeutyczna "Odkrycia", 32 karty, 5 pionków, 1 kostka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karty "Szkoła" 27 kartoników (wym. 15x15cm), 27 pasków (wym. 8x45 cm)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„P</w:t>
            </w:r>
            <w:r w:rsidRPr="00EC3E40">
              <w:rPr>
                <w:rFonts w:ascii="Arial" w:hAnsi="Arial" w:cs="Arial"/>
                <w:sz w:val="20"/>
                <w:szCs w:val="20"/>
              </w:rPr>
              <w:t>oradnik dobrych manier dla dzieci</w:t>
            </w:r>
            <w:r>
              <w:rPr>
                <w:rFonts w:ascii="Arial" w:hAnsi="Arial" w:cs="Arial"/>
                <w:sz w:val="20"/>
                <w:szCs w:val="20"/>
              </w:rPr>
              <w:t>”.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 Praca zbiorowa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„Jestem grzeczny”. </w:t>
            </w:r>
            <w:r w:rsidRPr="00EC3E40">
              <w:rPr>
                <w:rFonts w:ascii="Arial" w:hAnsi="Arial" w:cs="Arial"/>
                <w:sz w:val="20"/>
                <w:szCs w:val="20"/>
              </w:rPr>
              <w:t>34 karty, instrukcja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plakat</w:t>
            </w:r>
          </w:p>
        </w:tc>
        <w:tc>
          <w:tcPr>
            <w:tcW w:w="6111" w:type="dxa"/>
            <w:vAlign w:val="center"/>
          </w:tcPr>
          <w:p w:rsidR="00C54701" w:rsidRPr="00B0592B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Apel do rodziców I , plakaty, Moje Bambino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plakat</w:t>
            </w:r>
          </w:p>
        </w:tc>
        <w:tc>
          <w:tcPr>
            <w:tcW w:w="6111" w:type="dxa"/>
            <w:vAlign w:val="center"/>
          </w:tcPr>
          <w:p w:rsidR="00C54701" w:rsidRPr="00B0592B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Apel do rodziców II , plakaty, Moje Bambino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EC3E40">
              <w:rPr>
                <w:rFonts w:ascii="Arial" w:hAnsi="Arial" w:cs="Arial"/>
                <w:sz w:val="20"/>
                <w:szCs w:val="20"/>
              </w:rPr>
              <w:t>omino wyrazowe i dwusylabowe. 28 kartoników 4x8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chusta materiałowa - przyrząd do zab</w:t>
            </w:r>
            <w:r>
              <w:rPr>
                <w:rFonts w:ascii="Arial" w:hAnsi="Arial" w:cs="Arial"/>
                <w:sz w:val="20"/>
                <w:szCs w:val="20"/>
              </w:rPr>
              <w:t>aw integracyjnych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chusta</w:t>
            </w:r>
            <w:r>
              <w:rPr>
                <w:rFonts w:ascii="Arial" w:hAnsi="Arial" w:cs="Arial"/>
                <w:sz w:val="20"/>
                <w:szCs w:val="20"/>
              </w:rPr>
              <w:t xml:space="preserve"> kolorowa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 śr. 3,5 m, 8 uchwytów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EC3E40">
              <w:rPr>
                <w:rFonts w:ascii="Arial" w:hAnsi="Arial" w:cs="Arial"/>
                <w:sz w:val="20"/>
                <w:szCs w:val="20"/>
              </w:rPr>
              <w:t>lektroniczny matematyk - gra dydaktyczna wym. 10x10x10 cm - trójkąt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magnesy dydaktyczne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magnetyczne ułamki - magnesy dydaktyczne, 9 kolorów od 1/1 do 1/12 wym. 1/1 100x10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EC3E40">
              <w:rPr>
                <w:rFonts w:ascii="Arial" w:hAnsi="Arial" w:cs="Arial"/>
                <w:sz w:val="20"/>
                <w:szCs w:val="20"/>
              </w:rPr>
              <w:t>abawy słu</w:t>
            </w:r>
            <w:r>
              <w:rPr>
                <w:rFonts w:ascii="Arial" w:hAnsi="Arial" w:cs="Arial"/>
                <w:sz w:val="20"/>
                <w:szCs w:val="20"/>
              </w:rPr>
              <w:t>chowe - ćwiczenia dla ucz. kl.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 i I-III Anna Tońska-Mrowiec, Iwona Pojmaj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PUS G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ramatyka na wesoło - ćwiczenia cz.1 i cz.2. Dorota Pyrgies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terapia dzieci zagrożonych dysleksją - stymulacja lewej półkuli móz</w:t>
            </w:r>
            <w:r>
              <w:rPr>
                <w:rFonts w:ascii="Arial" w:hAnsi="Arial" w:cs="Arial"/>
                <w:sz w:val="20"/>
                <w:szCs w:val="20"/>
              </w:rPr>
              <w:t>gu ćw. do zajęć. Marta Korendo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  <w:r w:rsidRPr="00EC3E40">
              <w:rPr>
                <w:rFonts w:ascii="Arial" w:hAnsi="Arial" w:cs="Arial"/>
                <w:sz w:val="20"/>
                <w:szCs w:val="20"/>
              </w:rPr>
              <w:t>istoryjki obrazkowo - zadani</w:t>
            </w:r>
            <w:r>
              <w:rPr>
                <w:rFonts w:ascii="Arial" w:hAnsi="Arial" w:cs="Arial"/>
                <w:sz w:val="20"/>
                <w:szCs w:val="20"/>
              </w:rPr>
              <w:t xml:space="preserve">owe z pytaniami - </w:t>
            </w:r>
            <w:r w:rsidRPr="00EC3E40">
              <w:rPr>
                <w:rFonts w:ascii="Arial" w:hAnsi="Arial" w:cs="Arial"/>
                <w:sz w:val="20"/>
                <w:szCs w:val="20"/>
              </w:rPr>
              <w:t>Małgorzata Ba</w:t>
            </w:r>
            <w:r>
              <w:rPr>
                <w:rFonts w:ascii="Arial" w:hAnsi="Arial" w:cs="Arial"/>
                <w:sz w:val="20"/>
                <w:szCs w:val="20"/>
              </w:rPr>
              <w:t>rańska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„S</w:t>
            </w:r>
            <w:r w:rsidRPr="00EC3E40">
              <w:rPr>
                <w:rFonts w:ascii="Arial" w:hAnsi="Arial" w:cs="Arial"/>
                <w:sz w:val="20"/>
                <w:szCs w:val="20"/>
              </w:rPr>
              <w:t>ylaby w dominie - gra dydaktyczna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EC3E40">
              <w:rPr>
                <w:rFonts w:ascii="Arial" w:hAnsi="Arial" w:cs="Arial"/>
                <w:sz w:val="20"/>
                <w:szCs w:val="20"/>
              </w:rPr>
              <w:t>. 56 kostek, klepsydra, worek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lalki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pacynki "Poznajemy emocje" 2 Twarze 6 pacynek+ płyta CD + książeczka z testami opowiadań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EC3E40">
              <w:rPr>
                <w:rFonts w:ascii="Arial" w:hAnsi="Arial" w:cs="Arial"/>
                <w:sz w:val="20"/>
                <w:szCs w:val="20"/>
              </w:rPr>
              <w:t>rogram profilaktyczno - terapeutyczny dla dzieci z zespołem nadpobudliwości psychor</w:t>
            </w:r>
            <w:r>
              <w:rPr>
                <w:rFonts w:ascii="Arial" w:hAnsi="Arial" w:cs="Arial"/>
                <w:sz w:val="20"/>
                <w:szCs w:val="20"/>
              </w:rPr>
              <w:t>uchowej. Piotr Pawlak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EC3E40">
              <w:rPr>
                <w:rFonts w:ascii="Arial" w:hAnsi="Arial" w:cs="Arial"/>
                <w:sz w:val="20"/>
                <w:szCs w:val="20"/>
              </w:rPr>
              <w:t>tulanki, czyli piosenki na dziecięce masaże. Bolek Kołodziejski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fotel relaksacyjny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gruszka mała zielona - fotel relaksacyjny 2,7 kg, tkanina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Kocham cię Polsko - plansza, zestaw pytań.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Pr="00EC3E40">
              <w:rPr>
                <w:rFonts w:ascii="Arial" w:hAnsi="Arial" w:cs="Arial"/>
                <w:sz w:val="20"/>
                <w:szCs w:val="20"/>
              </w:rPr>
              <w:t>ozwiązywanie konfliktów w szkole. 30 kart, 16x13,5 cm + płyta CD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ekspandor gumowy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obciążniki na RR i NN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zestaw hantli 2 x 1 kg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woreczek szkolny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materac korekcyjny 140/60 cm.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laska gimnastyczna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piłka siatkowa - halowa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piłka rehabilitacyjna 1 kg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EC3E40">
              <w:rPr>
                <w:rFonts w:ascii="Arial" w:hAnsi="Arial" w:cs="Arial"/>
                <w:sz w:val="20"/>
                <w:szCs w:val="20"/>
              </w:rPr>
              <w:t>ostka z kształtami geometrycznymi z pianki, 2 szt. dł. boku 5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EC3E40">
              <w:rPr>
                <w:rFonts w:ascii="Arial" w:hAnsi="Arial" w:cs="Arial"/>
                <w:sz w:val="20"/>
                <w:szCs w:val="20"/>
              </w:rPr>
              <w:t>ostka matematyczna z pianki z pianki, 2 szt. dł. boku 5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EC3E40">
              <w:rPr>
                <w:rFonts w:ascii="Arial" w:hAnsi="Arial" w:cs="Arial"/>
                <w:sz w:val="20"/>
                <w:szCs w:val="20"/>
              </w:rPr>
              <w:t>dejmowanie do 20-domino. 24 elementy o wym. 4x8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EC3E40">
              <w:rPr>
                <w:rFonts w:ascii="Arial" w:hAnsi="Arial" w:cs="Arial"/>
                <w:sz w:val="20"/>
                <w:szCs w:val="20"/>
              </w:rPr>
              <w:t>odawanie do 20-domino. 24 elementy o wym. 4x8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Matematyka konkretna:symetria, miary, waga i pieniądze. Maria Krupska, Bogusław Świdnicki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Matematyka na wesoło:Zadania testowe 1 cz.PUS. Maria Krupska, Bogusław Świdnicki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Matematyka na wesoło:Zadania testowe 2 cz.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C3E40">
              <w:rPr>
                <w:rFonts w:ascii="Arial" w:hAnsi="Arial" w:cs="Arial"/>
                <w:sz w:val="20"/>
                <w:szCs w:val="20"/>
              </w:rPr>
              <w:t>PUS Maria Krupska, Bogusław Świdnicki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Rusz głową 1 PUS. Gry i zabawy logiczne.Bogusław Świdnicki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Rusz głową 2 PUS. Gry i zabawy logiczne.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C3E40">
              <w:rPr>
                <w:rFonts w:ascii="Arial" w:hAnsi="Arial" w:cs="Arial"/>
                <w:sz w:val="20"/>
                <w:szCs w:val="20"/>
              </w:rPr>
              <w:t>Bogusław Świdnick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Skoncentruj się 1 PUS.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C3E40">
              <w:rPr>
                <w:rFonts w:ascii="Arial" w:hAnsi="Arial" w:cs="Arial"/>
                <w:sz w:val="20"/>
                <w:szCs w:val="20"/>
              </w:rPr>
              <w:t>Zabawowe formy ćwiczenia koncentracji. Bogusław Świdnicki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Skoncentruj się 2 PUS.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C3E40">
              <w:rPr>
                <w:rFonts w:ascii="Arial" w:hAnsi="Arial" w:cs="Arial"/>
                <w:sz w:val="20"/>
                <w:szCs w:val="20"/>
              </w:rPr>
              <w:t>Zabawowe formy ćwiczenia koncentracji. Bogusław Świdnicki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Gry karciane rozwijające u dzieci umiejętność dodawania i odejmowania liczb. Andrzej Grabowski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karty matematyczne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Dodawanie i odejmowanie - karty matematyczne. Wymiar opakowania 20x12,2x2,8 cm.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Gry, zabawy i ćwiczenia z tabliczką mnożenia cz.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C3E40">
              <w:rPr>
                <w:rFonts w:ascii="Arial" w:hAnsi="Arial" w:cs="Arial"/>
                <w:sz w:val="20"/>
                <w:szCs w:val="20"/>
              </w:rPr>
              <w:t>I Andrzej Grabowski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Gry, zabawy i ćwiczenia z tabliczką mnożenia cz.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C3E40">
              <w:rPr>
                <w:rFonts w:ascii="Arial" w:hAnsi="Arial" w:cs="Arial"/>
                <w:sz w:val="20"/>
                <w:szCs w:val="20"/>
              </w:rPr>
              <w:t>II Andrzej Grabowski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karty matematyczne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Tabliczka mnożenia - karty matematyczne wymiar 13x10x2,6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Dziecięca matematyka - Edyta Gruszczyk - Kolczyńska, Ewa Zielińska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Matematyka z wesołym Kangurkiem. Oprawa miękka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Jak nauczyć dzieci sztuki konstruowania gier? Edyta Gruszczyk - Kolczyńska, Ewa Zielińska, Krystyna Dobosz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Uczę się logicznego myślenia 6-8 lat. Rougier Roger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Uczę się mnożyć i dzielić Tabliczka mnożenia 6-7 lat. Langowska-Bałys Mariola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Szkoła logicznego myślenia 9 - 11 lat.Rougier Roger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Jestem mistrzem matematyki (8-9 lat). Christian Redoute.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Matematyczne zabaw</w:t>
            </w:r>
            <w:r>
              <w:rPr>
                <w:rFonts w:ascii="Arial" w:hAnsi="Arial" w:cs="Arial"/>
                <w:sz w:val="20"/>
                <w:szCs w:val="20"/>
              </w:rPr>
              <w:t xml:space="preserve">y dla kangurków. Oprawa twarda </w:t>
            </w:r>
            <w:r w:rsidRPr="00EC3E40">
              <w:rPr>
                <w:rFonts w:ascii="Arial" w:hAnsi="Arial" w:cs="Arial"/>
                <w:sz w:val="20"/>
                <w:szCs w:val="20"/>
              </w:rPr>
              <w:t>(praca zbiorowa)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Matematyka z wesołym Kangurem. Oprawa miękka. Bobiński Zbigniew, Burnicka Katarzyna, Ciszewska Maria, Jarek Paweł, Mieczysław K., Nodzyński Piotr, Świątek Adela, Uscki Mirosław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Gry i zabawy matematyczne dla uczniów szkoły podstawowej. Alicja Kozłowska-Brzoza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Bączek matematyczny "Piruet" waga 0,2 kg. Wym. 7,5cm x 6 cm.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Zbiór zadań dla ucznia kl.2 (nowe zielone wydanie 2010) Jadwiga Hanisz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Zbiór zadań dla ucznia kl.3.Wesoła Szkoła. Jadwiga Hanisz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EC3E40">
              <w:rPr>
                <w:rFonts w:ascii="Arial" w:hAnsi="Arial" w:cs="Arial"/>
                <w:sz w:val="20"/>
                <w:szCs w:val="20"/>
              </w:rPr>
              <w:t>nteligencje wielorakie w nauczaniu ortografii (książka + 2 teczki) Książka - Danuta Gmosińska, Violeta Woźniak 76 stron, format 21,5x30,5; 2 teczki - 700 wyrazów do wycięcia Format A4, 118 kart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puzzle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EC3E40">
              <w:rPr>
                <w:rFonts w:ascii="Arial" w:hAnsi="Arial" w:cs="Arial"/>
                <w:sz w:val="20"/>
                <w:szCs w:val="20"/>
              </w:rPr>
              <w:t>rtograficzne kwiatki - puzzle - format 28x28, 2 plansze ćwiczeń, 2 komplety puzzli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 ortograficzne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symultaniczne ćwiczenia ortograficzne- Jadwiga Cieszyńska, 76 stron, oprawa miękka format 205x6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przyrząd do zabawy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EC3E40">
              <w:rPr>
                <w:rFonts w:ascii="Arial" w:hAnsi="Arial" w:cs="Arial"/>
                <w:sz w:val="20"/>
                <w:szCs w:val="20"/>
              </w:rPr>
              <w:t>abirynt ósemka (6 gumowych kulek, tarcza o śr. 38 cm)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przyrząd do zabawy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dywanik glottodydaktyczny wym. 100x100 cm - przyrząd do zabawy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Mini memo A-Ż - gra w odnajdywanie par,54 kartoników o wym. 4,5x4,5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klocki płaskie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EC3E40">
              <w:rPr>
                <w:rFonts w:ascii="Arial" w:hAnsi="Arial" w:cs="Arial"/>
                <w:sz w:val="20"/>
                <w:szCs w:val="20"/>
              </w:rPr>
              <w:t>estaw kontrolny PUS - plastikowe pudełko z 12 ponumerowanymi klockami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klocki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EC3E40">
              <w:rPr>
                <w:rFonts w:ascii="Arial" w:hAnsi="Arial" w:cs="Arial"/>
                <w:sz w:val="20"/>
                <w:szCs w:val="20"/>
              </w:rPr>
              <w:t>locki LOGO w kasecie 150 klocków wym. 1,5x4x1,5 cm B. Rocławski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190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„I</w:t>
            </w:r>
            <w:r w:rsidRPr="00EC3E40">
              <w:rPr>
                <w:rFonts w:ascii="Arial" w:hAnsi="Arial" w:cs="Arial"/>
                <w:sz w:val="20"/>
                <w:szCs w:val="20"/>
              </w:rPr>
              <w:t>nstrukcja do klocków LOGO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 - Bronisław Rocławski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191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„N</w:t>
            </w:r>
            <w:r w:rsidRPr="00EC3E40">
              <w:rPr>
                <w:rFonts w:ascii="Arial" w:hAnsi="Arial" w:cs="Arial"/>
                <w:sz w:val="20"/>
                <w:szCs w:val="20"/>
              </w:rPr>
              <w:t>auka ortografii z glottodywanikiem - Bronisław Rocławski, zestaw zabaw do dywanika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192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ramatyka na wesoło 1 - Dorota Pyrgies, Małgorzata Śliczniak Świerszcz,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193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Gramatyka na wesoło 2 - Dorota Pyrgies, Magdalena Kaproń,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194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Ortografia ch - h - Halina Kopeć, Beata Mirowska-Markiewicz,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195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Ortografia ó - u - Wiesława Śli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wierska, Beata Mirowska-Markiewicz,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196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EC3E40">
              <w:rPr>
                <w:rFonts w:ascii="Arial" w:hAnsi="Arial" w:cs="Arial"/>
                <w:sz w:val="20"/>
                <w:szCs w:val="20"/>
              </w:rPr>
              <w:t>rtografia rz - ż - Wiesława Śliewierska, Bożena Postolska-Porodzińska, Beata Mirowska-Monkiewicz,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197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Ortografia zmiękczenie - Anna Sowińska, Beata Mirowska-Markiewicz,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198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puzzle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ślimak z literkami - dwustronne puzzle wym. 24,5x1,5x18,5 cm (26 elementów)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199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Wyliczanki - rymowanki - Bogusław Świdnicki, Tomasz Wilczkiewicz,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200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Gra ortografia Trefl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201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Łamigłówki słowne - drewniane kosteczki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C3E40">
              <w:rPr>
                <w:rFonts w:ascii="Arial" w:hAnsi="Arial" w:cs="Arial"/>
                <w:sz w:val="20"/>
                <w:szCs w:val="20"/>
              </w:rPr>
              <w:t>z literami - 145 sztuk o wymiarach 1,1 x 1,1 cm, podstawa o wymiarach 18x18 czm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202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Trener pamięci - 5 zmysłów - 20 laminowanych kart, 16 elementów do zakrywania, 32 małe karty, instrukcja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203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100 pytań i odpowiedzi 1 - Bogusław Świdnicki, Małgorzata Śliczniak-Świerszcz,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204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 xml:space="preserve">100 pytań i odpowiedzi 2 - Bogusław Świdnicki, Małgorzata Śliczniak-Świerszcz, 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205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 edukacyjna Quiz Ortograficzny Granna - 36 żetonów z literami, 80 żetoników, 90 kart, czytnik z folii, instrukcja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206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brystol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brystol biały A1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40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207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brystol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brystol zielony A1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208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brystol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brystol żółty A1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209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brystol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brystol różowy A1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210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brystol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brystol niebieski A1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211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tektura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kolorowa tektura falista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212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glina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glina zwykła duża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213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pastele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pastele suche 8 kolorów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214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pastele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pastele olejowe 8 kolorów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215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papier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kolorowy papier ksero A4, ryza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ryza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216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papier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biały papier ksero A4, ryza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ryza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217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modelina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modelina 8 kolorów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218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blok techniczny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blok techniczny mały A4 10 kartek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219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blok rysunkowy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blok rysunkowy A4 20 kartek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220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farby plakatowe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farby plakatowe 12 kolorów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221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kredki ołówkowe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kredki ołówkowe duże 24 kolorów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222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kredki świecowe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kredki świecowe duże 24 kolorów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223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nożyczki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nożyczki 13 cm do papieru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224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klej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klej w sztyfcie duży (40g)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225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bibułka kolorowa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bibułka kolorowa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226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"blejtram"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rama z obciągniętym płótnem  50 x 50 cm - "blejtram"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227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przyrząd do zabawy integracyjnej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chusta 6 m (śred. 6m, 12 uchwytów)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228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teatrzyk kukiełkowy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teatrzyk S</w:t>
            </w:r>
            <w:r w:rsidRPr="00EC3E40">
              <w:rPr>
                <w:rFonts w:ascii="Arial" w:hAnsi="Arial" w:cs="Arial"/>
                <w:sz w:val="20"/>
                <w:szCs w:val="20"/>
              </w:rPr>
              <w:t>tragon 53 x 117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229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instrument muzyczny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pudło wielotonowe dł. 25,5 cm śr. 10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230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instrument muzyczny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talerze śr. 15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231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instrument muzyczny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bębenek - marsz wym. 20x15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232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instrument muzyczny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tamburyn owalny wym. 20x30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233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instrument muzyczny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 dzwonków z rączką wym. 10x8,5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234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instrument muzyczny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sheker - instrument wym. 20,3 x 4,9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235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instrument muzyczny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deszcz - instrument dł. 53,5 cm śr. 4,5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236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instrument muzyczny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marakasy - instrument wym. 20,5 x 5,5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komplet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237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słuchawki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słuchawki nagłowne z mikrofonem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238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pendraive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pendraive -</w:t>
            </w:r>
            <w:r w:rsidRPr="00EC3E40">
              <w:rPr>
                <w:rFonts w:ascii="Arial" w:hAnsi="Arial" w:cs="Arial"/>
                <w:sz w:val="20"/>
                <w:szCs w:val="20"/>
              </w:rPr>
              <w:t xml:space="preserve"> 1 GB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239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dyktafon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dyktafon MP 3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240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gra zręcznościowa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ringo - kółko gumowe o śr. 10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14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241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piłka do siatkówki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piłka siatkowa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242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przyrząd do ćwiczeń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tunel prosty śr. 46 cm, dł. 150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243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przyrząd do ćwiczeń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piłka skacząca 55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244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przyrząd do ćwiczeń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materac szkolny wym. 200x120x6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245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przyrząd do ćwiczeń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zestaw różdżek z piłeczką wym. 11,5x38 cm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246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przyrząd do ćwiczeń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wstążki gimnastyczne dł. 2 m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Tr="007F5B05">
        <w:tc>
          <w:tcPr>
            <w:tcW w:w="584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247</w:t>
            </w:r>
          </w:p>
        </w:tc>
        <w:tc>
          <w:tcPr>
            <w:tcW w:w="2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przyrząd do zabawy integracyjnej</w:t>
            </w:r>
          </w:p>
        </w:tc>
        <w:tc>
          <w:tcPr>
            <w:tcW w:w="6111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chusta 3,5 m, 8 uchwytów</w:t>
            </w:r>
          </w:p>
        </w:tc>
        <w:tc>
          <w:tcPr>
            <w:tcW w:w="1495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7" w:type="dxa"/>
            <w:vAlign w:val="center"/>
          </w:tcPr>
          <w:p w:rsidR="00C54701" w:rsidRPr="00EC3E40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C3E40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Pr="006F7AF4" w:rsidRDefault="00C54701" w:rsidP="005D3A21">
      <w:pPr>
        <w:pStyle w:val="BodyText3"/>
        <w:tabs>
          <w:tab w:val="left" w:pos="180"/>
        </w:tabs>
        <w:suppressAutoHyphens/>
        <w:rPr>
          <w:b/>
          <w:szCs w:val="24"/>
          <w:vertAlign w:val="superscript"/>
        </w:rPr>
      </w:pPr>
      <w:r>
        <w:rPr>
          <w:b/>
          <w:szCs w:val="24"/>
        </w:rPr>
        <w:t xml:space="preserve">CZĘŚĆ 4 – </w:t>
      </w:r>
      <w:r w:rsidRPr="002E5D04">
        <w:rPr>
          <w:sz w:val="28"/>
          <w:szCs w:val="28"/>
        </w:rPr>
        <w:t>Dostawa pomocy dydaktycznych do realizacji zajęć w Szkole Podstawowej nr 6 im. Aleksandry Kujałowicz w Suwałkach, ul. Sejneńska 12.</w:t>
      </w:r>
    </w:p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1"/>
        <w:gridCol w:w="2911"/>
        <w:gridCol w:w="6090"/>
        <w:gridCol w:w="1502"/>
        <w:gridCol w:w="900"/>
      </w:tblGrid>
      <w:tr w:rsidR="00C54701" w:rsidTr="007F5B05">
        <w:tc>
          <w:tcPr>
            <w:tcW w:w="58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Lp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Nazwa towaru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Opis towaru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Jm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książka-poradnik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Diagnoza ucznia w ramach indywidualizacji nauczania - książka - Walkowiak, Wrzesiak, Szwagier - poradnik-teczka z kartami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gra-percepcja słuchowa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Dźwięki z otoczenia - lotto - 60 żetonów o śr.3 cm, płyta CD z nagraniami 48 odgłosów, 6 kart, wymiar 33 x 22 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pomocy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Warsztaty graficzne do ćwiczeń grafomotorycznych - 4 teczki, 30 kart o wym 30 x 21 cm, 8 mazaków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Zwierzęta natura. Lotto dźwiękowe - płyta CD, 150 żetonów i 25 kart A5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tablica stojąca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Zamkowe labirynty do ćwiczeń grafomotorycznych - drewniany labirynt stojący, pałeczki z magnesami, 40 x 25,5 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tablica na ścianę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Labirynt na ścianę do ćwiczeń grafomotorycznych - samolog Gucia z przesuwanymi kształtami 69 x 36 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tablica stojące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Suwaki terapeutyczne - zestaw - windy, pociągi, tarcze, gąsienice, w teczkach, aut</w:t>
            </w:r>
            <w:r>
              <w:rPr>
                <w:rFonts w:ascii="Arial" w:hAnsi="Arial" w:cs="Arial"/>
                <w:sz w:val="20"/>
                <w:szCs w:val="20"/>
              </w:rPr>
              <w:t>ora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Izabela Filipiak-Kudasik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Linijk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a magnetyczna 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Linijk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a magnetyczna uczniowska zestaw dwustronnych </w:t>
            </w:r>
            <w:r>
              <w:rPr>
                <w:rFonts w:ascii="Arial" w:hAnsi="Arial" w:cs="Arial"/>
                <w:sz w:val="20"/>
                <w:szCs w:val="20"/>
              </w:rPr>
              <w:t>magnetycznych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liter i linijka do układania wyrazów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pomocy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Inteligencje wielorakie w nauczaniu ortografii książka + 2 teczki - 7 walizek, D.Gmosińska, V.Woźniak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dywanik glottodydaktyczny - 2 dywaniki z literami, wym 100 x 100 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matematyczny bączek "Piruet" - drewniany bączek i 133 pierścienie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korale matematyczne - 100 sztuk (forma liczydła)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układanka edukacyjna "Mistrz mnożenia" - 70 kartoników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plansza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działania arytmetyczne - plansza 70 x 100 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karty matematyczne "Tabliczka mnożenia"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plansza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tabliczka mnożenia - plansza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elementy magnetyczne do działań matematycznych  część 1 - monety, banknoty, zwierzęta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elementy magnetyczne do działań matematycznych  część 2 - cyfry, działania, rośliny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966AED">
              <w:rPr>
                <w:rFonts w:ascii="Arial" w:hAnsi="Arial" w:cs="Arial"/>
                <w:sz w:val="20"/>
                <w:szCs w:val="20"/>
              </w:rPr>
              <w:t>ry karciane rozwijające umiejętność dodawania i odejmowania liczb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książka-poradnik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Diagnoza ucznia w ramach indywidualizacji nauczania - książka - Walkowiak, Wrzesiak, Szwagier - poradnik-teczka z kartami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gra-percepcja słuchowa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Dźwięki z otoczenia - lotto - 60 żetonów o śr.3 cm, płyta CD z nagraniami 48 odgłosów, 6 kart, wymiar 33 x 22 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pomocy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Warsztaty graficzne do ćwiczeń grafomotorycznych - 4 teczki, 30 kart o wym 30 x 21 cm, 8 mazaków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Zwierzęta natura. Lotto dźwiękowe - płyta CD, 150 żetonów i 25 kart A5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tablica stojąca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Zamkowe labirynty do ćwiczeń grafomotorycznych - drewniany labirynt stojący, pałeczki z magnesami, 40 x 25,5 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tablica na ścianę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Labirynt na ścianę do ćwiczeń grafomotorycznych - samolog Gucia z przesuwanymi kształtami 69 x 36 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tablica stojące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Suwaki terapeutyczne - zestaw - windy, pociągi, tarcze, gąsienice, w teczkach, aut. Izabela Filipiak-Kudasik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Linijk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a magnetyczna 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Lini</w:t>
            </w:r>
            <w:r>
              <w:rPr>
                <w:rFonts w:ascii="Arial" w:hAnsi="Arial" w:cs="Arial"/>
                <w:sz w:val="20"/>
                <w:szCs w:val="20"/>
              </w:rPr>
              <w:t>j</w:t>
            </w:r>
            <w:r w:rsidRPr="00966AED">
              <w:rPr>
                <w:rFonts w:ascii="Arial" w:hAnsi="Arial" w:cs="Arial"/>
                <w:sz w:val="20"/>
                <w:szCs w:val="20"/>
              </w:rPr>
              <w:t>ka magnetyczna uczniowska zestaw dwustronnyc</w:t>
            </w:r>
            <w:r>
              <w:rPr>
                <w:rFonts w:ascii="Arial" w:hAnsi="Arial" w:cs="Arial"/>
                <w:sz w:val="20"/>
                <w:szCs w:val="20"/>
              </w:rPr>
              <w:t>h magnetycznych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liter i linijka do układania wyrazów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pomocy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Inteligencje wielorakie w nauczaniu ortografii książka + 2 teczki - 7 walizek, D.Gmosińska, V.Woźniak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pomoc dydaktyczne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dywanik glottodydaktyczny - 2 dywaniki z literami, wym 100 x 100 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"Memory Humory"-48 ilustracji (7,5 x 7,5 cm)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domino "Gra twarzy" 30 elementów (4x8 cm), skrzynka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Drzewko smutku  - drzewko o wymiarach 120 x 75 cm, 18 listków (10 x 15 cm), 17 drewnianych kołeczków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Drzewko radości - drzewko o wymiarach 120 x 75 cm, 18 listków (10 x 15 cm), 17 drewnianych kołeczków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gra </w:t>
            </w:r>
            <w:r w:rsidRPr="00966AED">
              <w:rPr>
                <w:rFonts w:ascii="Arial" w:hAnsi="Arial" w:cs="Arial"/>
                <w:sz w:val="20"/>
                <w:szCs w:val="20"/>
              </w:rPr>
              <w:t>Emocje - 90 kart (9 x 9 cm)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Puzzle bezpieczeństwo na drodze - 35 elementów (28,5 x 36,5 cm)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Dobre zachowanie - bezpieczeństwo (34 karty 9 x 9 cm)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Dobre zachowanie - szkoła - 34 karty (9 x 9 cm) oraz przewodnik metodyczny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Dobre obyczaje - środowisko - 34 karty (9 x 9 cm) oraz przewodnik metodyczny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Żyć w zgodzie - zabawy zapobiegające agresji-J.Domagała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Żyć w przyjaźni - zajęcia zapobiegające agresji -J.Domagała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Domek - teatrzyk makatka (78 x 178 cm)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tablica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Tajemnice klubu Dobre Maniery - format 22,5 x 22,5 cm, str. 168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tablica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Apel do rodziców 1 - wym. p</w:t>
            </w:r>
            <w:r w:rsidRPr="00966AED">
              <w:rPr>
                <w:rFonts w:ascii="Arial" w:hAnsi="Arial" w:cs="Arial"/>
                <w:sz w:val="20"/>
                <w:szCs w:val="20"/>
              </w:rPr>
              <w:t>lanszy 48 x 68 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tablica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Apel do rodziców 2 - wym. p</w:t>
            </w:r>
            <w:r w:rsidRPr="00966AED">
              <w:rPr>
                <w:rFonts w:ascii="Arial" w:hAnsi="Arial" w:cs="Arial"/>
                <w:sz w:val="20"/>
                <w:szCs w:val="20"/>
              </w:rPr>
              <w:t>lanszy 48 x 68 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Prawa dziecka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wym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planszy 70 x 80 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Żyć w radości - ćwiczenia zapobiegające agresji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Emocje - pacynki z dwiema twarzami + płyta CD - 6 pacynek oraz płyta mp3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"Nasze emocje" - gra memory - 40 drewnianych płytek (4 x 8 cm), drewniana skrzyneczka (23 x 10,5 x 5,5 cm)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woreczki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woreczki gimnastyczne 11cmx14cm waga 115 g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kocyki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kocyki  korekcyjne 80x100cm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szarfy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szarfy szer. 4 cm dł. 60 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laski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laski gimnastyczne dł.60cm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hula hop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hula-hop średnica 60 cm, 70 cm, 80 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piłeczki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piłeczki pingpongowe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piłki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piłki gumowe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piłki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piłki lekarskie   1 kg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kółka ringo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kółka ringo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skakanki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skakanki   dł. 115 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piłki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piłki z uszami    śr. 50 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"Chrońmy środowisko naturalne" - gra dydaktyczna - 4 plansze i 16 kartoników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"Dziura ozonowa" - gra dydaktyczna plansza, 30 kart, 3 pionki, kostka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kalendarz pogody magnetyczny - tablica magnetyczna 66 x 96 cm, 143 elementy magnetyczne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"Kwaśne deszcze" - gra dydaktyczna plansza, 30 kart, 3 piosnki, kostka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mikroskop Junior - wysokość 25 cm, 15 x powiększenie, lampa, 6 przeźroczy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powiększający do obserwacji - stojak, szkło, wymiary 10 x 11 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turniej wiedzy "Poznajemy Polskę Janka" - 176 pytań, 40 zdjęć i 20 ilustracji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 "Miesiące i pory roku Alexander" - plansza, 4 piosnki, kostka, tabliczki z nazwami miesięcy, dni tygodnia, puzzle, 8 żetonów, opakowanie 29 x 19,5 x 5,5 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edukacyjny "Światło i kolory" - wizjer optyczny, pryzmat optyczny, kolorowe kółka, bąk, pojemnik, pipeta, lusterko, przewodnik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"Ekosystem lasu" - pakiet 28 kolorowych foliogramów z opisami i kartami pracy w formacie A4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model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model kwiatu z zalążnią i zalążkiem, rozkładany (37 cm) z tworzywa sztucznego na podstawie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modele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5 wielkich modeli owadów - 20 x 12,5 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modele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modeli "Cykl życiowy biedronki"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modele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modeli "Cykl życiowy motyla"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"Super Farmer" - 2 kostki, 128 kartoników z obrazkami, tabela wymian, instrukcja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"Zagadki Smoka Obiboka" - 6 plansz, 36 żetonów, 235 kart z zagadkami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 komputerowy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"Wesołe działania matematyczne" edukacyjny program komputerowy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13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 komputerowy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"Matematyka z wesołym Kangurem." Poziom Maluch.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program komputerowy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"Matma na wesoło - liczby, figury, działania" edukacyjny program komputerowy.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karty matematyczne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karty matematyczne "Tabliczka mnożenia"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karty matematyczne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karty matematyczne "Dodawanie i odejmowanie"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zabawka edukacyjna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matematyczny bączek "Piruet" - drewniany bączek i 133 pierścienie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gry karciane rozwijające u uczniów umiejętności dodawania i odejmowania liczb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stoper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4195B">
              <w:rPr>
                <w:rFonts w:ascii="Arial" w:hAnsi="Arial" w:cs="Arial"/>
                <w:sz w:val="20"/>
                <w:szCs w:val="20"/>
              </w:rPr>
              <w:t>stoper QHS43-001,1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komplet pudełek gry "Olimpijczycy"- 27,2cm x 12,8cm x 5,3cm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książka-poradnik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ry i zabawy z bączkiem matematycznym </w:t>
            </w: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966AED">
              <w:rPr>
                <w:rFonts w:ascii="Arial" w:hAnsi="Arial" w:cs="Arial"/>
                <w:sz w:val="20"/>
                <w:szCs w:val="20"/>
              </w:rPr>
              <w:t>Piruet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- A.Grabowski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ćwiczeń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966AED">
              <w:rPr>
                <w:rFonts w:ascii="Arial" w:hAnsi="Arial" w:cs="Arial"/>
                <w:sz w:val="20"/>
                <w:szCs w:val="20"/>
              </w:rPr>
              <w:t>ry zabawy, ćwiczenia z tabliczką mnożenia cz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66AED">
              <w:rPr>
                <w:rFonts w:ascii="Arial" w:hAnsi="Arial" w:cs="Arial"/>
                <w:sz w:val="20"/>
                <w:szCs w:val="20"/>
              </w:rPr>
              <w:t>1 - A.Grabowski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ćwiczeń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966AED">
              <w:rPr>
                <w:rFonts w:ascii="Arial" w:hAnsi="Arial" w:cs="Arial"/>
                <w:sz w:val="20"/>
                <w:szCs w:val="20"/>
              </w:rPr>
              <w:t>ry zabawy, ćwiczenia z tabliczką mnożenia cz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66AED">
              <w:rPr>
                <w:rFonts w:ascii="Arial" w:hAnsi="Arial" w:cs="Arial"/>
                <w:sz w:val="20"/>
                <w:szCs w:val="20"/>
              </w:rPr>
              <w:t>2 - A.Grabowski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planszowa "Scrabble Junior"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planszowa "Rzeczowniki, czasowniki, przymiotniki" - pakiet zdjęć 11 x 14 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Wieża - plansza dwustronna, 44 obrazki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 Ślimak - 72 obrazki,16 pio</w:t>
            </w:r>
            <w:r w:rsidRPr="00966AED">
              <w:rPr>
                <w:rFonts w:ascii="Arial" w:hAnsi="Arial" w:cs="Arial"/>
                <w:sz w:val="20"/>
                <w:szCs w:val="20"/>
              </w:rPr>
              <w:t>nków, kostki, 40 x 32 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Studnia Jakuba - 60 drewnianych drążków w 6 kolorach (1 x 18 cm), kostka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plansza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magnetyczna plansza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wym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38 x 47,5 cm, 70 elementów magnetycznych z obrazkami, 40 z samogłoskami i 50 ze spółgłoskami, karta pracy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chusta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966AED">
              <w:rPr>
                <w:rFonts w:ascii="Arial" w:hAnsi="Arial" w:cs="Arial"/>
                <w:sz w:val="20"/>
                <w:szCs w:val="20"/>
              </w:rPr>
              <w:t>spadochron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- chusta animacyjna, średnica 3,5 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plansze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plansze edukacyjne - format</w:t>
            </w:r>
            <w:r>
              <w:rPr>
                <w:rFonts w:ascii="Arial" w:hAnsi="Arial" w:cs="Arial"/>
                <w:sz w:val="20"/>
                <w:szCs w:val="20"/>
              </w:rPr>
              <w:t xml:space="preserve"> A4, 13 plansz dwustronnych, wg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H.Kitlińskiej-Pięty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zeszyty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zeszyty ćwiczeń "Potrafię więcej" kl.II, WSiP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zeszyty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zeszyty ćwiczeń "Potrafię więcej" kl.III, WSiP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 w:rsidRPr="00FD17CA">
              <w:rPr>
                <w:rFonts w:ascii="Arial" w:hAnsi="Arial" w:cs="Arial"/>
                <w:sz w:val="20"/>
                <w:szCs w:val="20"/>
              </w:rPr>
              <w:t>pomoc dyd</w:t>
            </w:r>
            <w:r>
              <w:rPr>
                <w:rFonts w:ascii="Arial" w:hAnsi="Arial" w:cs="Arial"/>
                <w:sz w:val="20"/>
                <w:szCs w:val="20"/>
              </w:rPr>
              <w:t>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bibuła 200 x 50 cm, w kolorach: różowym, żółtym, czerwonym, zielonym, niebieskim, brązowym,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48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 w:rsidRPr="00FD17CA">
              <w:rPr>
                <w:rFonts w:ascii="Arial" w:hAnsi="Arial" w:cs="Arial"/>
                <w:sz w:val="20"/>
                <w:szCs w:val="20"/>
              </w:rPr>
              <w:t>pomoc dyd</w:t>
            </w:r>
            <w:r>
              <w:rPr>
                <w:rFonts w:ascii="Arial" w:hAnsi="Arial" w:cs="Arial"/>
                <w:sz w:val="20"/>
                <w:szCs w:val="20"/>
              </w:rPr>
              <w:t>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bibuła czarna 200 x 50 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D5410F">
              <w:rPr>
                <w:rFonts w:ascii="Arial" w:hAnsi="Arial" w:cs="Arial"/>
                <w:sz w:val="20"/>
                <w:szCs w:val="20"/>
              </w:rPr>
              <w:t>pomoc dydaktyczn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karton kolorowy 150 x 100 cm: niebieski, zielony, czerwony, żółty (po 4 szt.)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D5410F">
              <w:rPr>
                <w:rFonts w:ascii="Arial" w:hAnsi="Arial" w:cs="Arial"/>
                <w:sz w:val="20"/>
                <w:szCs w:val="20"/>
              </w:rPr>
              <w:t>pomoc dydaktyczn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klej w sztyfcie, 36 g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nożyce szkolne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103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wycinanki - papier kolorowy samoprzylepny A4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płótno zielone 15 m, szer. 1,2 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metr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105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płótno żółte 8 m, szer. 1,2 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metr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106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płótno czerwone 8 m, szer. 1,2 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metr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107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farby plakatowe 12 kolorów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farby plakatowe 12 kolorów w tubach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109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farby akrylowe 12 kolorów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pędzle stożkowe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111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blok techniczny A3  kolorowy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112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blok techniczny A4  kolorowy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113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wycinanki A4 połysk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114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nożyczki szkolne 13 cm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115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bibuła krepowana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116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farby witrażowe 6 kolorów 10 ml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117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blok akwarelowy A4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118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kredki 18 kolorów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119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kredki woskowe 24 kolory BAMBINO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C018D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plastelina 12 kolorów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121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temperówka metalowa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122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gumka do ścierania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123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marker wodoodporny czarny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124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nożyczki szkolne wymienny wzór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125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blok techniczny A4 biały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126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klej w płynie z brokatem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127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ołówek techniczny z gumką 4B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128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brystol A1 kolorowy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129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klej w sztyfcie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130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klej w tubce 45 ml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131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farby gwasze/tempery 12 kolorów 12 ml w tubkach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132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farby olejne 12 kolorów 12 ml w tubkach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133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farby akwarelowe 12 kolorów 12 ml w tubach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134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wycinanki samoprzylepne C4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135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paleta do farb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136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pas</w:t>
            </w: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966AED">
              <w:rPr>
                <w:rFonts w:ascii="Arial" w:hAnsi="Arial" w:cs="Arial"/>
                <w:sz w:val="20"/>
                <w:szCs w:val="20"/>
              </w:rPr>
              <w:t>ele suche 20 kolorów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137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pastele olejne 16 kolorów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138</w:t>
            </w:r>
          </w:p>
        </w:tc>
        <w:tc>
          <w:tcPr>
            <w:tcW w:w="2911" w:type="dxa"/>
            <w:vAlign w:val="center"/>
          </w:tcPr>
          <w:p w:rsidR="00C54701" w:rsidRDefault="00C54701" w:rsidP="007F5B05">
            <w:pPr>
              <w:jc w:val="center"/>
            </w:pPr>
            <w:r w:rsidRPr="008D3ABA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spódnice - materiał elastyczny, rozciągliwy, intensywnie różowe, szyte z "klosza", usztywnione czarną halką z siatki, na gumce, bluzeczki "body" czarne z napisem różowym "GIRLS", na wiek 8 - 10 lat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komplet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  <w:tr w:rsidR="00C54701" w:rsidTr="007F5B05">
        <w:tc>
          <w:tcPr>
            <w:tcW w:w="58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139</w:t>
            </w:r>
          </w:p>
        </w:tc>
        <w:tc>
          <w:tcPr>
            <w:tcW w:w="2911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9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stroje estradowe  (spódnica żółta w czarne grochy, kloszowana z halką - na lata 60., bluzka żółta z czarnymi dodatkami typu T-shirt z bufiastymi ramionami, na wiek 7 - 10 lat)</w:t>
            </w:r>
          </w:p>
        </w:tc>
        <w:tc>
          <w:tcPr>
            <w:tcW w:w="1502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komplet</w:t>
            </w:r>
          </w:p>
        </w:tc>
        <w:tc>
          <w:tcPr>
            <w:tcW w:w="90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</w:tbl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Default="00C54701" w:rsidP="00B65A08">
      <w:pPr>
        <w:pStyle w:val="BodyText3"/>
        <w:tabs>
          <w:tab w:val="left" w:pos="180"/>
        </w:tabs>
        <w:suppressAutoHyphens/>
        <w:rPr>
          <w:sz w:val="28"/>
          <w:szCs w:val="28"/>
        </w:rPr>
      </w:pPr>
      <w:r>
        <w:rPr>
          <w:b/>
          <w:szCs w:val="24"/>
        </w:rPr>
        <w:t xml:space="preserve">CZĘŚĆ 5- </w:t>
      </w:r>
      <w:r w:rsidRPr="002E5D04">
        <w:rPr>
          <w:sz w:val="28"/>
          <w:szCs w:val="28"/>
        </w:rPr>
        <w:t>Dostawa pomocy dydaktycznych do realizacji zajęć w Szkole Podstawowej nr 7 w Suwałkach, ul. Minkiewicza 50.</w:t>
      </w:r>
    </w:p>
    <w:p w:rsidR="00C54701" w:rsidRDefault="00C54701" w:rsidP="00B65A08">
      <w:pPr>
        <w:tabs>
          <w:tab w:val="left" w:pos="5085"/>
        </w:tabs>
        <w:spacing w:after="0" w:line="360" w:lineRule="auto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5"/>
        <w:gridCol w:w="2899"/>
        <w:gridCol w:w="6033"/>
        <w:gridCol w:w="1580"/>
        <w:gridCol w:w="887"/>
      </w:tblGrid>
      <w:tr w:rsidR="00C54701" w:rsidTr="007F5B05">
        <w:tc>
          <w:tcPr>
            <w:tcW w:w="585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Lp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Nazwa towaru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Opis towaru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Jm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oprogramowanie multimedialne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Eduterapeutica – dysleksja     program komputerowy terapeutyczny dla dzieci 5-9 lat wykazujący specyficzne trudności w czytaniu, pisaniu i rozwiązywaniu zadań matematycznych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Dysk sensoryczny - dysk do balansowania tworzywa sztucznego, średnica 32 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Plansza Bujak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z </w:t>
            </w:r>
            <w:r w:rsidRPr="00966AED">
              <w:rPr>
                <w:rFonts w:ascii="Arial" w:hAnsi="Arial" w:cs="Arial"/>
                <w:sz w:val="20"/>
                <w:szCs w:val="20"/>
              </w:rPr>
              <w:t>tworzywa sztucznego, max obciążenie 120 kg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Tunel zygzak– lekki tunel do zabaw ruchowych, średnica</w:t>
            </w:r>
            <w:r>
              <w:rPr>
                <w:rFonts w:ascii="Arial" w:hAnsi="Arial" w:cs="Arial"/>
                <w:sz w:val="20"/>
                <w:szCs w:val="20"/>
              </w:rPr>
              <w:t xml:space="preserve"> 46 cm,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długość 280 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6A04">
              <w:rPr>
                <w:rFonts w:ascii="Arial" w:hAnsi="Arial" w:cs="Arial"/>
                <w:sz w:val="20"/>
                <w:szCs w:val="20"/>
              </w:rPr>
              <w:t>Co się wydarzyło kartonowe historyjki obrazkowe z następstwem czasowym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Kratki do mozaiki - plastikowa podstawa do wpinania plastikowych gwoździków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Gwoździki średnie -różnokolorowe – 4 kolory 2500 szt.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Paleta wyprawka pierw</w:t>
            </w:r>
            <w:r>
              <w:rPr>
                <w:rFonts w:ascii="Arial" w:hAnsi="Arial" w:cs="Arial"/>
                <w:sz w:val="20"/>
                <w:szCs w:val="20"/>
              </w:rPr>
              <w:t>szoklasisty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zestaw kontrolny- okrągła podstawa 2 tarcze blanko+12 tarcz ze zbiorem zabaw dla dzieci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Studnia Jakuba,60 drewnianych drążków w 6 kolorach ośr. 1 cm i dł. 18 cm, drewniana kolorowa kostka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Kamienie rzeczne, Stopnie z tworzywa imitujące kamienie, 3 duże 36x36x36cm, 3 małe 25x25x25 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Łamigłówki słowne, Drewniane kosteczki z literkami na podstawie z kratką, 145 sztuk, 1,1 x1,1 cm na podstawie o wymiarach 18 x18 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Rozsypanki obrazkowe, zestaw I. Bronisław Rocławski,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6AED">
              <w:rPr>
                <w:rFonts w:ascii="Arial" w:hAnsi="Arial" w:cs="Arial"/>
                <w:sz w:val="20"/>
                <w:szCs w:val="20"/>
              </w:rPr>
              <w:t>Karty z obrazkami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Klocki Logo. B.Rocławski,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6AED">
              <w:rPr>
                <w:rFonts w:ascii="Arial" w:hAnsi="Arial" w:cs="Arial"/>
                <w:sz w:val="20"/>
                <w:szCs w:val="20"/>
              </w:rPr>
              <w:t>Kaseta ze 150 klockami z literami, cyframi, znakami  interpunkcyjnymi, matematycznymi do nauki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kontrolny Paleta 116085 okrągła drewniana podstawa z 12 drewnianymi klockami w 6 kolorach dla dzieci w wieku od 6 lat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966AED">
              <w:rPr>
                <w:rFonts w:ascii="Arial" w:hAnsi="Arial" w:cs="Arial"/>
                <w:sz w:val="20"/>
                <w:szCs w:val="20"/>
              </w:rPr>
              <w:t>Ciche czytanie ze zrozumieniem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E.Wujczyk, E.Ciągowska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Czytanie ze zrozumieniem L.Wózek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Trening sł</w:t>
            </w:r>
            <w:r>
              <w:rPr>
                <w:rFonts w:ascii="Arial" w:hAnsi="Arial" w:cs="Arial"/>
                <w:sz w:val="20"/>
                <w:szCs w:val="20"/>
              </w:rPr>
              <w:t>uchu. J.Graban, R.Sprawka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Diagnoza edukacyjna. E.T</w:t>
            </w:r>
            <w:r w:rsidRPr="00966AED">
              <w:rPr>
                <w:rFonts w:ascii="Arial" w:hAnsi="Arial" w:cs="Arial"/>
                <w:sz w:val="20"/>
                <w:szCs w:val="20"/>
              </w:rPr>
              <w:t>ryzno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Test pomiaru techniki czytania głośnego. W.Puślecki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Skoncentruj się. Zabawowe formy na koncentrację cz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966AED">
              <w:rPr>
                <w:rFonts w:ascii="Arial" w:hAnsi="Arial" w:cs="Arial"/>
                <w:sz w:val="20"/>
                <w:szCs w:val="20"/>
              </w:rPr>
              <w:t>I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Skoncentruj się. Zabawowe formy na koncentrację cz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966AED">
              <w:rPr>
                <w:rFonts w:ascii="Arial" w:hAnsi="Arial" w:cs="Arial"/>
                <w:sz w:val="20"/>
                <w:szCs w:val="20"/>
              </w:rPr>
              <w:t>II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Lubię czytać ze zrozumieniem. Teksty dla uczniów klas I - IV szkoły podstawowej M.Barańska, K.Sirak-Stopińska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Gramatyka na wesoło 1 PUS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Gramatyka na wesoło 2 PUS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Ortografia ch-h PUS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Ortografia ó-u PUS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Ortografia rz-żPUS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Ortografia-zmiękczenia PUS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Diagnoza ucznia  w ramach indywidualizacji nauczania Marzena Walkowiak Agnieszka Wrzesiak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Symultaniczne ćwiczenia ortograficzne. Jagoda Cieszyńska, Marta Korendo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Inteligencje wielorakie w nauczaniu ortografii</w:t>
            </w:r>
            <w:r>
              <w:rPr>
                <w:rFonts w:ascii="Arial" w:hAnsi="Arial" w:cs="Arial"/>
                <w:sz w:val="20"/>
                <w:szCs w:val="20"/>
              </w:rPr>
              <w:t>. Danuta Gmosińska, Violetta Woź</w:t>
            </w:r>
            <w:r w:rsidRPr="00966AED">
              <w:rPr>
                <w:rFonts w:ascii="Arial" w:hAnsi="Arial" w:cs="Arial"/>
                <w:sz w:val="20"/>
                <w:szCs w:val="20"/>
              </w:rPr>
              <w:t>niak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Trening słuchu. Ćwiczenia rozwijające percepcję słuchową u dzieci.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6AED">
              <w:rPr>
                <w:rFonts w:ascii="Arial" w:hAnsi="Arial" w:cs="Arial"/>
                <w:sz w:val="20"/>
                <w:szCs w:val="20"/>
              </w:rPr>
              <w:t>Joanna Graban, Roman Sprawka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Małymi kroczkami .Kaligrafia.Monika Kraszewska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Rozsypanki obrazkowe ,sylabowe i głoskowe. Przewodnik-Bronisław Rocławski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"Zwierzaki -Figuraki", Ćwiczenia utrwalające naukę czytania i pisania dla dzieci 7-9 lat.  Anna Szczepańska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"Zwierzaki -Figuraki", Ćwiczenia utrwalające naukę czytania i pisania dla dzieci 10-12 lat.  Anna Szczepańska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Instrukcja do klocków Logo.Bronisław Rocławski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Małymi kroczkami .Ćwiczenia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grafomotoryczne.Monika Kraszewska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sześcian - miarka 1l,plastikowy pojemnik z podziałką 1000 nl, pokrywka, wym. 10x10x10 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Liczmany geometryczne,40 plastikowych klocków w 5 kształtach i rozmiarach, wym, od 3,5x5 cm do 7x3,5 cm, 4 kolory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plastikowe kolorowe sześciany,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6AED">
              <w:rPr>
                <w:rFonts w:ascii="Arial" w:hAnsi="Arial" w:cs="Arial"/>
                <w:sz w:val="20"/>
                <w:szCs w:val="20"/>
              </w:rPr>
              <w:t>kolorowe plastikowe klocki - sześciany w ilości zajmującej  poj. 1 l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Patyczaki,48 plastikowych patyczków w4 kolorach, wym. 22,7x14cm, 8 dwustronnych plansz do układania wzorków; wym. 22,7x14 cm, instrukcja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waga do 500 ml,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tworzywo sztuczne, 2 pojemniki o poj. 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966AED">
              <w:rPr>
                <w:rFonts w:ascii="Arial" w:hAnsi="Arial" w:cs="Arial"/>
                <w:sz w:val="20"/>
                <w:szCs w:val="20"/>
              </w:rPr>
              <w:t>o 500 ml, wym. 52x24,5 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Liczydło stojące,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6AED">
              <w:rPr>
                <w:rFonts w:ascii="Arial" w:hAnsi="Arial" w:cs="Arial"/>
                <w:sz w:val="20"/>
                <w:szCs w:val="20"/>
              </w:rPr>
              <w:t>wym. 85x120 cm, koraliki w 2 kolorach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Waga matematyczna,66,5 cm długości i 22 cm szerokości, 20 odważników o masie 20 g, ponumerowanych od 1-10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Bingo dodawanie,40 kart do gry, 200 kartoników z zadaniami i karteczki do bingo, zakres do 24, wym. Kart 17,5x20 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Bingo odejmowanie,40 kart do gry, 200 kartoników z zadaniami i karteczki do bingo, zakres do 24, wym. Kart 17,5x20 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Paleta - tarcze ćwiczeń M-1,12 tarcz ćwiczeń do Palety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Paleta - tarcze ćwiczeń M-2,12 tarcz ćwiczeń do Palety w zakresie 100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kontrolny Paleta,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6AED">
              <w:rPr>
                <w:rFonts w:ascii="Arial" w:hAnsi="Arial" w:cs="Arial"/>
                <w:sz w:val="20"/>
                <w:szCs w:val="20"/>
              </w:rPr>
              <w:t>podstawa o śr. 27 cm z drewna z 12 klockami w 6 kolorach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Małe zegary edukacyjne,5 szt. wym. 12,5 x 16 cm, tworzywo sztuczne na którym można pisać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zegar i kalendarz PUS,24 ćwiczenia do odczytywania godzin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Miesiące i pory roku,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6AED">
              <w:rPr>
                <w:rFonts w:ascii="Arial" w:hAnsi="Arial" w:cs="Arial"/>
                <w:sz w:val="20"/>
                <w:szCs w:val="20"/>
              </w:rPr>
              <w:t>gra planszowa, wym. 33,5x26,5 cm, 4 pionki, 1 kostka, 4 puzzle po 6 elementów, tabliczki z nazwami miesięcy, dni, 8 żetonów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716 liczmanów,12 kart, 3ruletki,kostka z cyframi,6 miseczek,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Kostki systemu dziesiętnego,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6AED">
              <w:rPr>
                <w:rFonts w:ascii="Arial" w:hAnsi="Arial" w:cs="Arial"/>
                <w:sz w:val="20"/>
                <w:szCs w:val="20"/>
              </w:rPr>
              <w:t>Zestaw matematyczny z kartami zadań,100szt., 10 kolorów, dł.10 cm śr. 3mm, 100 kostek 1x1x1 cm, 10 bloków 10x10 cm,1 duzy blok 10x10 cm 4 kolory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Układanka edukacyjna - </w:t>
            </w:r>
            <w:r w:rsidRPr="00966AED">
              <w:rPr>
                <w:rFonts w:ascii="Arial" w:hAnsi="Arial" w:cs="Arial"/>
                <w:sz w:val="20"/>
                <w:szCs w:val="20"/>
              </w:rPr>
              <w:t>Odejmowanie,3-elementowe puzzle, 12 puzzli o wym. 16,5x8 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Studnia Jakuba,60 drewnianych drążków w 6 kolorach ośr. 1 cm i dł. 18 cm, drewniana kolorowa kostka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"Mnożenie</w:t>
            </w:r>
            <w:r>
              <w:rPr>
                <w:rFonts w:ascii="Arial" w:hAnsi="Arial" w:cs="Arial"/>
                <w:sz w:val="20"/>
                <w:szCs w:val="20"/>
              </w:rPr>
              <w:t xml:space="preserve"> w zakresie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do 25". Robert Zelker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"Małymi kroczkami" liczymy do 10. Maria Matyszkiewicz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"Matematyka na wesoło". Zadania tekstowe. Cz.2 PUS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"Małymi kroczkami. </w:t>
            </w:r>
            <w:r w:rsidRPr="00966AED">
              <w:rPr>
                <w:rFonts w:ascii="Arial" w:hAnsi="Arial" w:cs="Arial"/>
                <w:sz w:val="20"/>
                <w:szCs w:val="20"/>
              </w:rPr>
              <w:t>Zegar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966AED">
              <w:rPr>
                <w:rFonts w:ascii="Arial" w:hAnsi="Arial" w:cs="Arial"/>
                <w:sz w:val="20"/>
                <w:szCs w:val="20"/>
              </w:rPr>
              <w:t>. Maria Matyszkiewicz,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6AED">
              <w:rPr>
                <w:rFonts w:ascii="Arial" w:hAnsi="Arial" w:cs="Arial"/>
                <w:sz w:val="20"/>
                <w:szCs w:val="20"/>
              </w:rPr>
              <w:t>karty A-4 do kolorowania i wycinania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"Matematyka na wesoło". Zadania tekstowe. Cz.1 PUS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oprogramowanie multimedialne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Multimedialny Pakiet Logopedyczny. Program komputerowy, część I - sz, ż, cz, dż. Logopedyczne zabawy  , Płyta CD-ROM zawiera 5 multimedialnych programów komputerowych wspomagających terapię wymowy głosek "sz, ż, cz, dż"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oprogramowanie multimedialne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Multimedialny Pakiet Logopedyczny. Program komputerowy, część II - s, z, c, dz. Logopedyczne zabawy  , Płyta CD-ROM zawiera 5 multimedialnych programów komputerowych wspomagających terapię wymowy głosek "s,z,c,dz"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oprogramowanie multimedialne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Multimedialny Pakiet Logopedyczny. Program komputerowy, część III - ś, ź, ć, dź. Logopedyczne zabawy  Płyta CD-ROM zawiera 5 multimedialnych programów komputerowych wspomagających terapię wymowy głosek "ś,ź,ć,dź"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oprogramowanie multimedialne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Multimedialny Pakiet Logopedyczny. Program komputerowy, część IV - j, l, r. Logopedyczne zabawy  , Płyta CD-ROM zawiera 5 multimedialnych programów komputerowych wspomagających terapię wymowy głosek "j,l,r"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oprogramowanie multimedialne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Multimedialny Pakiet Logopedyczny. Program komputerowy, część V - głoski dźwięczne, bezdźwięczne. Logopedyczne zabawy  , Płyta CD-ROM zawiera 5 multimedialnych programów komputerowych wspomagających terapię mowy bezdźwięcznej"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oprogramowanie multimedialne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Multimedialny Pakiet Logopedyczny. Program komputerowy, część VI - różnicowanie szeregów. Logopedyczne zabawy  , Płyta CD-ROM zawiera 5 multimedialnych programów komputerowych wspomagających terapię głosek dentalizowanych”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oprogramowanie multimedialne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„Czytam i piszę” program multimedialny, płyta CD rozwijająca mowę i myślenie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oprogramowanie multimedialne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KLIK uczy ortografii (płyta CD-ROM) program multimedialny, płyta CD do utrwalania głosek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oprogramowanie multimedialne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66AED">
              <w:rPr>
                <w:rFonts w:ascii="Arial" w:hAnsi="Arial" w:cs="Arial"/>
                <w:bCs/>
                <w:sz w:val="20"/>
                <w:szCs w:val="20"/>
              </w:rPr>
              <w:t>EduSensus, Logopedia - pakiet podstawowy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oprogramowanie multimedialne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66AED">
              <w:rPr>
                <w:rFonts w:ascii="Arial" w:hAnsi="Arial" w:cs="Arial"/>
                <w:bCs/>
                <w:sz w:val="20"/>
                <w:szCs w:val="20"/>
              </w:rPr>
              <w:t>Seplenienie - trening poprawnej wymowy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oprogramowanie multimedialne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66AED">
              <w:rPr>
                <w:rFonts w:ascii="Arial" w:hAnsi="Arial" w:cs="Arial"/>
                <w:bCs/>
                <w:sz w:val="20"/>
                <w:szCs w:val="20"/>
              </w:rPr>
              <w:t>Dźwięczność - trening poprawnej wymowy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oprogramowanie multimedialne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66AED">
              <w:rPr>
                <w:rFonts w:ascii="Arial" w:hAnsi="Arial" w:cs="Arial"/>
                <w:bCs/>
                <w:sz w:val="20"/>
                <w:szCs w:val="20"/>
              </w:rPr>
              <w:t>Wyraźne "r" - trening poprawnej wymowy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oprogramowanie multimedialne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66AED">
              <w:rPr>
                <w:rFonts w:ascii="Arial" w:hAnsi="Arial" w:cs="Arial"/>
                <w:bCs/>
                <w:sz w:val="20"/>
                <w:szCs w:val="20"/>
              </w:rPr>
              <w:t>Trening słuchu- naucz się rozróżniać głoski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plansza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Apel do rodziców I, Hasła w postaci dziecięcych próśb wym. planszy 48x68cm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plansza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Apel do rodziców II, Hasła w postaci dziecięcych próśb wym. planszy 48x68cm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plansza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Drzewo genealogiczne. Plansza do zawieszenia z okienkami na tle drzewa, format A3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plansza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Jak odreagować emocje. Plansza, wymiary planszy: 68x48cm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Bezpiecznie przez życie – czyli jak uczyć dziecko unikania zagrożeń, Regina Dąbrowska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Teraz Twoja kolej, Elizabeth Zöller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Program profilaktyczno-terapeutyczny dla dzieci z zespołem nadpobudliwości psychoruchowej. Piotr Pawlak, oprawa miękka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 Czy czujesz lekki powiew wiatru”, Maja von Vogel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Kot zdejmuje buty. Ingrid Biermann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Chińczyk – warcaby, Gry planszowe, dwustronne, wymiary 36x25,5cm, 24 piony, 16 pionków, kostka do gry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Obrazy – co się zadziało? Obrazki przedstawiające 32 sytuacje problemowe, 143 karty  o wym. 9x9cm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Czy czujesz lekki powiew wiatru. Terapia uspakajająca i rozwijająca dla dzieci. Pomoce dydaktyczne w formie loteryjek, układanek i gier, format 16,5x24cm, 200 stron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"Bójka" - Puzzle drewniane o wymiarach 29x21x1cm, 16 elementów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"Kradzież" - Puzzle drewniane o wymiarach 29x21x1cm, 16 elementów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"Plotkowanie" - Puzzle drewniane o wymiarach 29x21x1cm, 16 elementów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"Kłótnia w klasie" -Puzzle drewniane o wymiarach 29x21x1cm, 16 elementów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"Puzzle Wiosenne Kwiaty" - Puzzle drewniane o wymiarach 29x21x1cm, 16 elementów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"Polowanie na robale". Gra planszowa, 16 płytek z porcjami pieczonych robali, 8 kostek + instrukcja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"Grzybobranie", Gra planszowa, dwustronna o wymiarach 42x31cm, 25 grzybków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"Skaczące czapeczki", Gra zręcznościowa o wymiarach 24x24cm, 12 pionków, 4 wyrzutnie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"Kocham Cię Polsko", Gra dla 2-4 osób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Sudoku. Gra logiczna polegająca na uzupełnieniu diagramu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Bierki, Gra zręcznościowa, 36 elementów z tworzywa, 17cm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Stoły i krzesła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66AED">
              <w:rPr>
                <w:rFonts w:ascii="Arial" w:hAnsi="Arial" w:cs="Arial"/>
                <w:sz w:val="20"/>
                <w:szCs w:val="20"/>
              </w:rPr>
              <w:t>Gra zręcznościowa o wymiarach opakowania: 19x3x29cm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Piłeczka Jeżyk. Piłeczka z wypustkami do zabawy, średnica 5 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Pałeczka z dzwoneczkami, Z tworzywa sztucznego o wymiarach dł. 15,5cm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Gąsienica, Pomoc wykonana z bawełny wypchana poliestrowym wypełniaczem z uchwytami, dł.4m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103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Laska gimnastyczna 90 cm plastikowa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966AED">
              <w:rPr>
                <w:rFonts w:ascii="Arial" w:hAnsi="Arial" w:cs="Arial"/>
                <w:sz w:val="20"/>
                <w:szCs w:val="20"/>
              </w:rPr>
              <w:t>ateriał: tworzywo sztuczne, średnica 25 mm.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Woreczek szkolny, Woreczek gimnastyczny o wymiarach 11 x 12 cm dostępny w kolorach: żółty, czerwony, zielony, niebieski. Woreczki wypełnione są granulatem polipropylenowym.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40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105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Szarfa szkolna parciana</w:t>
            </w:r>
            <w:r w:rsidRPr="00966AED">
              <w:rPr>
                <w:rFonts w:ascii="Arial" w:hAnsi="Arial" w:cs="Arial"/>
                <w:sz w:val="20"/>
                <w:szCs w:val="20"/>
              </w:rPr>
              <w:t>, Szarfa gimnastyczna uszyta jest z tkaniny poliestrowej.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C54701" w:rsidTr="007F5B05">
        <w:trPr>
          <w:trHeight w:val="1609"/>
        </w:trPr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106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Hula-hop wykonane jest z tworzywa sztucznego. Hula-hop najczęściej służy jako zabawka dla dzieci. Jednak równie często wykorzystywane jest jako przyrząd do gimnastyki rehabilitacyjnej, korekcyjnej jak również do tworzenia zestawów gimnastycznych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107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Jeże balansyjne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4 szt., </w:t>
            </w:r>
            <w:r>
              <w:rPr>
                <w:rFonts w:ascii="Arial" w:hAnsi="Arial" w:cs="Arial"/>
                <w:sz w:val="20"/>
                <w:szCs w:val="20"/>
              </w:rPr>
              <w:t>materiał: guma. ś</w:t>
            </w:r>
            <w:r w:rsidRPr="00966AED">
              <w:rPr>
                <w:rFonts w:ascii="Arial" w:hAnsi="Arial" w:cs="Arial"/>
                <w:sz w:val="20"/>
                <w:szCs w:val="20"/>
              </w:rPr>
              <w:t>rednica ok. 17 cm, obciążenie do 80 kg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sz w:val="24"/>
                <w:szCs w:val="24"/>
              </w:rPr>
            </w:pPr>
            <w:r>
              <w:t>Skakanka – sznurkowe skakanki o dł. 2m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109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sz w:val="24"/>
                <w:szCs w:val="24"/>
              </w:rPr>
            </w:pPr>
            <w:r>
              <w:t>Woreczki z grochem – cyfry –  zestaw po 10 szt.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sz w:val="24"/>
                <w:szCs w:val="24"/>
              </w:rPr>
            </w:pPr>
            <w:r>
              <w:t>Sensoryczne kamienie do ćwiczeń równoważnych, zaopatrzone w wypustki stymulujące zmysł dotyku, 16 cm – 1 zestaw 6 sztuk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111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sz w:val="24"/>
                <w:szCs w:val="24"/>
              </w:rPr>
            </w:pPr>
            <w:r>
              <w:t>Piłki gimnastyczne do zawodów sportowych, waga 420g, z wentylem igłowym, średnica 19 cm, 420 g.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112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Domino - Mnożenie. Gra o trzech stopniach trudności oznaczone różnymi kolorami. - 36 plastikowych kart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113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Bingo – Dodawanie i odejmowanie do 100. Dwa zestawy kart i kartoników - jeden dotyczy dodawania, drugi odejmowania. - 10 kart po 6 liczb - 60 dwustronnych kartoników z działaniami w postaci dwóch rodzajów zapisu (poziomego i pionowego)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114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Bingo – Mnożenie i dzielenie  do 100. Dwa zestawy kart i kartoników - jeden do</w:t>
            </w:r>
            <w:r>
              <w:rPr>
                <w:rFonts w:ascii="Arial" w:hAnsi="Arial" w:cs="Arial"/>
                <w:sz w:val="20"/>
                <w:szCs w:val="20"/>
              </w:rPr>
              <w:t>tyczy mnożenia, drugi dzielenia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- 10 kart po 6 liczb - 30 dwustronnych kartoników z działaniami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115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matematyczny z kartami zadań, Wieloelementowy zestaw do zabaw i ćwiczeń, w skład wchodzą 716 liczmanów, 12 dwustronnych kart o wymiarach 28x21,5 cm, 3 ruletki, kostka z c</w:t>
            </w:r>
            <w:r>
              <w:rPr>
                <w:rFonts w:ascii="Arial" w:hAnsi="Arial" w:cs="Arial"/>
                <w:sz w:val="20"/>
                <w:szCs w:val="20"/>
              </w:rPr>
              <w:t>yframi, 6 miseczek do sortowania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116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Krzyżówka matematyczna- gra .Duża plansza, wym. 63x63 cm + 80 tafelków  liczbowych , 84 tafelków z symbolami, 4 tafelki Joker,</w:t>
            </w:r>
            <w:r>
              <w:rPr>
                <w:rFonts w:ascii="Arial" w:hAnsi="Arial" w:cs="Arial"/>
                <w:sz w:val="20"/>
                <w:szCs w:val="20"/>
              </w:rPr>
              <w:t xml:space="preserve"> 27 kart punktowych, instrukcja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117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Sudoku  - japońska krzyżówka. Plansza do gry ( 9 rzędów, 9 kolumn i 9 bloków). 1 plansza, 81 kartoników (cyfry od 1 do 9), po 81 kartoników w kolorze czerwonym, zielonym, żółtym i niebieskim, książeczka z zadaniami,1 klepsydra, instrukcja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118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Matematyczny Supermarket – duża makieta. Duża makatka pełna miękkich elementów, wym. 90x145 cm, 128 ruchomych elementów z rzepami, instrukcja z propozycjami ćwiczeń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119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Komplet kostek matematycznych. Zbiór kostek drewnianych czerwonych i niebieskich, 4 kostki 1 – 5, 4 kostki 6- 10, 4 kostki 11- 15, 4 kostki 16 – 20, 4 kostki z symbolami, łącznie 20 kostek o boku 1,8 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120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Domino – dopełnianie do 100. Układanka dydaktyczna, 24 kostki domina, 4x8 cm, z grubego tworzywa o zaokrąglonych rogach + pudełko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121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Piłka arytmetyczna dodawanie, Średnica 40 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122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Piłka arytmetyczna odejmowanie, Średnica 40 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123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Matematyka na wesoło- gra planszowa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6AED">
              <w:rPr>
                <w:rFonts w:ascii="Arial" w:hAnsi="Arial" w:cs="Arial"/>
                <w:sz w:val="20"/>
                <w:szCs w:val="20"/>
              </w:rPr>
              <w:t>Jedna plansza 24x32 cm + 50 kart z pytaniami 9x6 cm + 4 obrazki słonecznika na różnych tłach + 4 pionki  + 1 kostka  + instrukcja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124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Piramida matematyczna 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6AED">
              <w:rPr>
                <w:rFonts w:ascii="Arial" w:hAnsi="Arial" w:cs="Arial"/>
                <w:sz w:val="20"/>
                <w:szCs w:val="20"/>
              </w:rPr>
              <w:t>1, W zestawie znajduje się 45 zadań do stworzenia piramidy + 36 trójkątów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125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Piramida matematyczna M 2, W zestawie znajduje się 63 zadań do stworzenia piramidy + 49 trójkątów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126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 kontrolny PALETA, Składa się z okrągłej podstawy o średnicy 27 cm, wykonany z drewna i 12 drewnianych klocków w 6 kolorach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127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Tarcze ćwiczeń M1, Komplet 12 tarcz ćwiczeń do „Palety” dla klas 0 – 3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128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Tarcze ćwiczeń M2. Komplet 12 tarcz ćwiczeń do „Palety” dla dzieci w nauczaniu początkowym, działania arytmetyczne w zakresie 100 bez przekroczenia progu dziesiątkowego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129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Tarcze ćwiczeń M5, Komplet 12 tarcz ćwiczeń do „Palety” dla dzieci w nauczaniu początkowym, obejmuje mnożenie i dzielenie w zakresie 100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130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Makata z ułamkami, Przejrzysta z kieszonkami z przezroczystego tworzywa, wymiary makatki 68,5x50 cm, 9 kieszonek na kartonowe paski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131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"Ułamki" dodawanie i odejmowanie ułamków zwykłych, PUS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132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966AED">
              <w:rPr>
                <w:rFonts w:ascii="Arial" w:hAnsi="Arial" w:cs="Arial"/>
                <w:sz w:val="20"/>
                <w:szCs w:val="20"/>
              </w:rPr>
              <w:t>Historyjki piosenkowo-obrazkowe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966AED">
              <w:rPr>
                <w:rFonts w:ascii="Arial" w:hAnsi="Arial" w:cs="Arial"/>
                <w:sz w:val="20"/>
                <w:szCs w:val="20"/>
              </w:rPr>
              <w:t>- książka +CD, 21 kolorowych kart–historyjek obrazkowych A-4, płyta CD z piosenkami.</w:t>
            </w:r>
            <w:r>
              <w:rPr>
                <w:rFonts w:ascii="Arial" w:hAnsi="Arial" w:cs="Arial"/>
                <w:sz w:val="20"/>
                <w:szCs w:val="20"/>
              </w:rPr>
              <w:t xml:space="preserve"> Praca zbiorowa,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133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966AED">
              <w:rPr>
                <w:rFonts w:ascii="Arial" w:hAnsi="Arial" w:cs="Arial"/>
                <w:sz w:val="20"/>
                <w:szCs w:val="20"/>
              </w:rPr>
              <w:t>Bajki - słuchaj i układaj obrazk</w:t>
            </w:r>
            <w:r>
              <w:rPr>
                <w:rFonts w:ascii="Arial" w:hAnsi="Arial" w:cs="Arial"/>
                <w:sz w:val="20"/>
                <w:szCs w:val="20"/>
              </w:rPr>
              <w:t>i”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- zestaw+CD, 6 pięcioelementowych historyjek obrazkowych z bajkami z płytą CD . 32 karty o wym.11,2*7,8 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134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Bajki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grajki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966AED">
              <w:rPr>
                <w:rFonts w:ascii="Arial" w:hAnsi="Arial" w:cs="Arial"/>
                <w:sz w:val="20"/>
                <w:szCs w:val="20"/>
              </w:rPr>
              <w:t xml:space="preserve"> - zestaw +CD, Zestaw 10  bajek muzycznych:„O dwóch takich co ukradli księżyc”„Plastusiowy pamiętnik’’, „Calineczka”„Legenda o złotej kaczce”, „O Bazyliszku”, ”Wars i Sawa”, „Pan Twardowski na kogucie”, „Szelmostwa Lisa Witalisa”, „Dzieci Pana Astronoma”, „Tomcio Paluch”.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135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Księga zagadek - Ewa Skorek książka, 3000 zagadek uporzą</w:t>
            </w:r>
            <w:r>
              <w:rPr>
                <w:rFonts w:ascii="Arial" w:hAnsi="Arial" w:cs="Arial"/>
                <w:sz w:val="20"/>
                <w:szCs w:val="20"/>
              </w:rPr>
              <w:t>dkowanych alfabetycznie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136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Gramatyka na wesoło cz.1- książka,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6AED">
              <w:rPr>
                <w:rFonts w:ascii="Arial" w:hAnsi="Arial" w:cs="Arial"/>
                <w:sz w:val="20"/>
                <w:szCs w:val="20"/>
              </w:rPr>
              <w:t>Książeczka zawierająca materiał ćwiczeniowy</w:t>
            </w:r>
            <w:r>
              <w:rPr>
                <w:rFonts w:ascii="Arial" w:hAnsi="Arial" w:cs="Arial"/>
                <w:sz w:val="20"/>
                <w:szCs w:val="20"/>
              </w:rPr>
              <w:t xml:space="preserve"> PUS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137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Gramatyka na wesoło cz.2- książka, Książeczka zawierająca materiał ćwiczeniowy z gramatyki.</w:t>
            </w:r>
            <w:r>
              <w:rPr>
                <w:rFonts w:ascii="Arial" w:hAnsi="Arial" w:cs="Arial"/>
                <w:sz w:val="20"/>
                <w:szCs w:val="20"/>
              </w:rPr>
              <w:t xml:space="preserve"> PUS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138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Ortografia</w:t>
            </w:r>
            <w:r>
              <w:rPr>
                <w:rFonts w:ascii="Arial" w:hAnsi="Arial" w:cs="Arial"/>
                <w:sz w:val="20"/>
                <w:szCs w:val="20"/>
              </w:rPr>
              <w:t xml:space="preserve"> 1 ó-u. W.Śliwerska, </w:t>
            </w:r>
            <w:r>
              <w:rPr>
                <w:bCs/>
              </w:rPr>
              <w:t>PUS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139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Ortografia rz-ż. W.Śliwerska, B. Postolska-Porodzińska, PUS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140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Ortografia ch-h. Halina Kopeć, PUS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141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Ortografia zmiękczenia</w:t>
            </w:r>
            <w:r>
              <w:rPr>
                <w:rFonts w:ascii="Arial" w:hAnsi="Arial" w:cs="Arial"/>
                <w:sz w:val="20"/>
                <w:szCs w:val="20"/>
              </w:rPr>
              <w:t>, A.Sowińska, PUS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142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Ciche czytanie ze zrozumieniem klasa III Lilia Wózek-książka, Sprawdziany w formie kart pracy do kopiowania A-4, 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143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966AED">
              <w:rPr>
                <w:rFonts w:ascii="Arial" w:hAnsi="Arial" w:cs="Arial"/>
                <w:sz w:val="20"/>
                <w:szCs w:val="20"/>
              </w:rPr>
              <w:t>Świat lektur" - klasa I Wiesława Gierat - książka, Wybór kart pracy dla ucznia kl. I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144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Świat lektur klasa II Wiesława Gierat - książka, Wybór kart pracy dla ucznia kl. II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145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Świat lektur klasa III Wiesława Gierat - książka, Wybór kart pracy dla ucznia kl. III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146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Inteligencje wielorakie w nauczaniu ortografii - 7 walizek Danuta Gmosińska, Książka  zawiera 118 kart  +2 teczki.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147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Zabawne historie w domu - zestaw, 70kart 9cm*9cm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148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  <w:r w:rsidRPr="00966AED">
              <w:rPr>
                <w:rFonts w:ascii="Arial" w:hAnsi="Arial" w:cs="Arial"/>
                <w:sz w:val="20"/>
                <w:szCs w:val="20"/>
              </w:rPr>
              <w:t>istoryjki obrazkowo - zadaniowe z pytan</w:t>
            </w:r>
            <w:r>
              <w:rPr>
                <w:rFonts w:ascii="Arial" w:hAnsi="Arial" w:cs="Arial"/>
                <w:sz w:val="20"/>
                <w:szCs w:val="20"/>
              </w:rPr>
              <w:t>iami - Małgorzata Barańska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149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Rzeczowniki, czasowniki, przymiotniki - pakiet zdjęć, 275 zdjęć o wym. 11*14 cm. Fotografie przedmiotów, czynności i ich atrybutów.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pakiet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Scrabble Junior, gra planszowa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151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Tworzymy obrazki - zestaw, 12 kolorowych plansz, 6 plansz czarno-białych o wym. 40*52cm,12 kart A-4 do kopiowania, 12 kart instrukcji.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152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Opowiedz o tym - zestaw, 26 różnych opowieści-historii. Każda opowieść przedstawiona na kilku kartach (od 4 do 7).W zestawie szablony, karty obrazowe.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153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Odkrywamy fantastyczne </w:t>
            </w:r>
            <w:r>
              <w:rPr>
                <w:rFonts w:ascii="Arial" w:hAnsi="Arial" w:cs="Arial"/>
                <w:sz w:val="20"/>
                <w:szCs w:val="20"/>
              </w:rPr>
              <w:t xml:space="preserve">światy - Sylwia Schopf, </w:t>
            </w:r>
            <w:r w:rsidRPr="00966AED">
              <w:rPr>
                <w:rFonts w:ascii="Arial" w:hAnsi="Arial" w:cs="Arial"/>
                <w:sz w:val="20"/>
                <w:szCs w:val="20"/>
              </w:rPr>
              <w:t>Zabawy i inscenizacje dla dzieci.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154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Zgaduj zgadula gra, 45 kart z wierszowanymi  zagadkami o wym.9,2 *7cm, instrukcja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155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Kuleczki magnetyczne - 10 sztuk, kulki dwukolorowe, średnica 17mm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opakowanie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156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"Wyprawy do krainy fantazji" Ilona Seifert, 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157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 xml:space="preserve">"101 eksperymentów z roślinami" -, Wyd.Jedność 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158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"101 eksperymentów z wodą" - Wydawnictwo Jedność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159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"Poznajemy miasta Polski zestaw", 20 plansz A-3 z miastami Polski, książka z legendami oraz rysunkami do kolorowania, mapa Polski, Wydawnictwo - WSiP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160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"Podręcznik eksperymentów", R.Bigazzi, E.Busa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161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plansza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Dwustronne plansze tematyczne;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6AED">
              <w:rPr>
                <w:rFonts w:ascii="Arial" w:hAnsi="Arial" w:cs="Arial"/>
                <w:sz w:val="20"/>
                <w:szCs w:val="20"/>
              </w:rPr>
              <w:t>"Zjawiska pogodowe. Dbaj o naszą planetę", laminat, wym. 87x62 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162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plansza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Dwustronne plansze tematyczne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6AED">
              <w:rPr>
                <w:rFonts w:ascii="Arial" w:hAnsi="Arial" w:cs="Arial"/>
                <w:sz w:val="20"/>
                <w:szCs w:val="20"/>
              </w:rPr>
              <w:t>"Po co hodujemy?", laminat, wym. 87x62 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163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plansza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Dwustronne plansze tematyczne: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6AED">
              <w:rPr>
                <w:rFonts w:ascii="Arial" w:hAnsi="Arial" w:cs="Arial"/>
                <w:sz w:val="20"/>
                <w:szCs w:val="20"/>
              </w:rPr>
              <w:t>"Po co uprawiamy?", laminat, wym. 87x62 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164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mapa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Mapa ścienna - Świat, oprawa laminowana na rurkach, 135x95 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165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mapa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Mapa ścienna - Polska, oprawa laminowana na rurkach, 95x87 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166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mapa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Mapa ścienna - Europa, oprawa laminowana na rurkach 135x95 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167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Laboratorium astronomiczne - zestaw, instrukcja, arkusz "Niebo", Słońce, planety, planetarium (podstawa z plastiku, tarcza pór roku, ramię obrotowe, tarcza Księżyca, dwustronna taśma klejąca, antypoślizgowe podkładki gumowe, tarcza okna Księżyca, grupa przekładni zębatych)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168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Mikroskop z wyświetlaczem, powiększenie 150x, 300x, 600x w zestawie 11 akcesoriów , wys. 25 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169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Preparaty mikroskopowe - 12 szt. , 12 szkiełek z 36 różnymi preparatami, np.. Włókna, zwierzęta, algi, grzyby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170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Preparaty mikroskopowe - 5 szt. , 5 szkiełek z preparatami: ludzka krew, nerka ssaka, igła sosny, polip słodkowodny - stułbia, toczek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171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Pierwsze kroki z magnesem , zeszyt,2 magnesy obudowane,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6AED">
              <w:rPr>
                <w:rFonts w:ascii="Arial" w:hAnsi="Arial" w:cs="Arial"/>
                <w:sz w:val="20"/>
                <w:szCs w:val="20"/>
              </w:rPr>
              <w:t>zestaw magnesów pływających,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66AED">
              <w:rPr>
                <w:rFonts w:ascii="Arial" w:hAnsi="Arial" w:cs="Arial"/>
                <w:sz w:val="20"/>
                <w:szCs w:val="20"/>
              </w:rPr>
              <w:t>pierścienie magnetyczne, magnes podkowa, kompas magnetyczny, 4 różdżki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172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Magnetyczne kółeczka - 300 sztuk, magnesy samoprzylepne, śr.1,2cm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opakowanie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173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książki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Primary Music Box with Audio CD, tradycyjne piosenki ćwiczenia dla młodszych uczniów-książka i płyta CD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174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książki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Primary Activity Box Audio CD, gry i ćwiczenia dla młodszych uczniów-płyta CD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175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książki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Primary Activity Box Book, gry i ćwiczenia dla młodszych uczniów-książka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176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książki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Primary Grammar Box Book, Gry i ćwiczenia gramatyczne- dla młodszych uczniów-książka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177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książki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Primary Vocabulary Box, Słownictwo-gry ćwiczenia dla młodszych uczniów-książka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178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książki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Building Essential Vocabulary, Książka zawierająca 18 zagadnień tematycznych z kartami do kopiowania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179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książki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Sing a song 2- Special Days In a Year, Książka i płyta CD-piosenki dla dzieci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180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książki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Cross –curricular Resources for Young Learners, Karty pracy dla uczniów (integracja międzyprzedmiotowa)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181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ćwiczenia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Beginners 1- Three Billy Goats- Activity Book, Zeszyt ćwiczeń do baśni Three Billy Goats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182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332 fiszki do budowania zdań, Fiszki wyrazowe 3,5x5 cm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183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Drewniany kalendarz na tablicę, Rozmiar 35x35 cm,do treningu daty, godziny, pory roku, jednostek czasu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85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184</w:t>
            </w:r>
          </w:p>
        </w:tc>
        <w:tc>
          <w:tcPr>
            <w:tcW w:w="2899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gra edukacyjna</w:t>
            </w:r>
          </w:p>
        </w:tc>
        <w:tc>
          <w:tcPr>
            <w:tcW w:w="6033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Któr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 godzina? Domino z godzinami, </w:t>
            </w:r>
            <w:r w:rsidRPr="00966AED">
              <w:rPr>
                <w:rFonts w:ascii="Arial" w:hAnsi="Arial" w:cs="Arial"/>
                <w:color w:val="000000"/>
                <w:sz w:val="20"/>
                <w:szCs w:val="20"/>
              </w:rPr>
              <w:t>16 podwójnych kart domino z godzinami i tarczami cyfrowymi</w:t>
            </w:r>
          </w:p>
        </w:tc>
        <w:tc>
          <w:tcPr>
            <w:tcW w:w="1580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887" w:type="dxa"/>
            <w:vAlign w:val="center"/>
          </w:tcPr>
          <w:p w:rsidR="00C54701" w:rsidRPr="00966AED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6AED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Default="00C54701" w:rsidP="00B65A08">
      <w:pPr>
        <w:pStyle w:val="BodyText3"/>
        <w:tabs>
          <w:tab w:val="left" w:pos="180"/>
        </w:tabs>
        <w:suppressAutoHyphens/>
        <w:rPr>
          <w:b/>
          <w:szCs w:val="24"/>
        </w:rPr>
      </w:pPr>
      <w:r>
        <w:rPr>
          <w:b/>
          <w:szCs w:val="24"/>
        </w:rPr>
        <w:t xml:space="preserve">CZĘŚĆ 6- </w:t>
      </w:r>
      <w:r>
        <w:rPr>
          <w:sz w:val="28"/>
          <w:szCs w:val="28"/>
        </w:rPr>
        <w:t>D</w:t>
      </w:r>
      <w:r w:rsidRPr="002E5D04">
        <w:rPr>
          <w:sz w:val="28"/>
          <w:szCs w:val="28"/>
        </w:rPr>
        <w:t>ostawa pomocy dydaktycznych do realizacji zajęć w Szkole Podstawowej nr 9 im. Włodzimierza Puchalskiego w Suwałkach, ul. Hamerszmita 11.</w:t>
      </w:r>
    </w:p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5"/>
        <w:gridCol w:w="2902"/>
        <w:gridCol w:w="6131"/>
        <w:gridCol w:w="1471"/>
        <w:gridCol w:w="895"/>
      </w:tblGrid>
      <w:tr w:rsidR="00C54701" w:rsidRPr="002A4EA9" w:rsidTr="007F5B05">
        <w:tc>
          <w:tcPr>
            <w:tcW w:w="58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Lp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Nazwa towaru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Opis towaru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Jm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lansza edukacyjna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"Wesoła szkoła"-Plansza o wymiarach 147x148cm, wymiary pola 30x30cm.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2A4EA9">
              <w:rPr>
                <w:rFonts w:ascii="Arial" w:hAnsi="Arial" w:cs="Arial"/>
                <w:sz w:val="20"/>
                <w:szCs w:val="20"/>
              </w:rPr>
              <w:t>eczka z materiałami.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Diagnoza ucznia w ramach indywidualizacji nauczania. Marzena Walkowiak, Agnieszka Wrzesiak, Dorota Szwugier.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2A4EA9">
              <w:rPr>
                <w:rFonts w:ascii="Arial" w:hAnsi="Arial" w:cs="Arial"/>
                <w:sz w:val="20"/>
                <w:szCs w:val="20"/>
              </w:rPr>
              <w:t>ra edukacyjna.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Puzzle-Poznaję literki.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A4EA9">
              <w:rPr>
                <w:rFonts w:ascii="Arial" w:hAnsi="Arial" w:cs="Arial"/>
                <w:sz w:val="20"/>
                <w:szCs w:val="20"/>
              </w:rPr>
              <w:t>Układanka literkowa.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2A4EA9">
              <w:rPr>
                <w:rFonts w:ascii="Arial" w:hAnsi="Arial" w:cs="Arial"/>
                <w:sz w:val="20"/>
                <w:szCs w:val="20"/>
              </w:rPr>
              <w:t>kładanka edukacyjna „Sylaby”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Układanka służy jako pomoc do nauki czytania metodą sylabową. Układanka zawiera 144 sylaby na 72 dwustronnych kartonikach, 48 plakietek z rysunkami (4,8x4,8cm) od 6 lat.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gra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Domino sylabowe. W zestawie 24 kostki,wymiary kostki 3,5x7cm.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"Matematyka na wesoło.Dodawanie i odej</w:t>
            </w:r>
            <w:r>
              <w:rPr>
                <w:rFonts w:ascii="Arial" w:hAnsi="Arial" w:cs="Arial"/>
                <w:sz w:val="20"/>
                <w:szCs w:val="20"/>
              </w:rPr>
              <w:t>mowanie w zakresie12".PUS,</w:t>
            </w:r>
            <w:r w:rsidRPr="002A4EA9">
              <w:rPr>
                <w:rFonts w:ascii="Arial" w:hAnsi="Arial" w:cs="Arial"/>
                <w:sz w:val="20"/>
                <w:szCs w:val="20"/>
              </w:rPr>
              <w:t>Dorota Cudni</w:t>
            </w: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 Kontrolny PUS- standard. Zestaw zawiera 12 ponumerowanych klocków, wykonywany z plastiku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zestaw do ćwiczeń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Figury porównawcze (60 elementów w 5 kształtach, 3 kolorach, 2 rozmiarach i 2 grubościach, max. dł. boku7,5cm, grubość 6mm, walizka o wymiarach 23x17cm).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902" w:type="dxa"/>
            <w:vAlign w:val="center"/>
          </w:tcPr>
          <w:p w:rsidR="00C54701" w:rsidRPr="004A6229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</w:t>
            </w:r>
            <w:r w:rsidRPr="004A6229">
              <w:rPr>
                <w:rFonts w:ascii="Times New Roman" w:hAnsi="Times New Roman"/>
                <w:sz w:val="20"/>
                <w:szCs w:val="20"/>
              </w:rPr>
              <w:t>ostka piankowa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Duża kostka z lekkiej, sztywnej pi</w:t>
            </w:r>
            <w:r>
              <w:rPr>
                <w:rFonts w:ascii="Arial" w:hAnsi="Arial" w:cs="Arial"/>
                <w:sz w:val="20"/>
                <w:szCs w:val="20"/>
              </w:rPr>
              <w:t>anki do gier i zabaw grupowych, d</w:t>
            </w:r>
            <w:r w:rsidRPr="002A4EA9">
              <w:rPr>
                <w:rFonts w:ascii="Arial" w:hAnsi="Arial" w:cs="Arial"/>
                <w:sz w:val="20"/>
                <w:szCs w:val="20"/>
              </w:rPr>
              <w:t>ł.boku 16 cm.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ostka do gry 1-12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Kostki z tworzywa sztucznego wymiary ok. 10cm.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ostki- cyfry 0-5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Kostki z tworzywa sztucznego, wym</w:t>
            </w:r>
            <w:r>
              <w:rPr>
                <w:rFonts w:ascii="Arial" w:hAnsi="Arial" w:cs="Arial"/>
                <w:sz w:val="20"/>
                <w:szCs w:val="20"/>
              </w:rPr>
              <w:t>iary</w:t>
            </w:r>
            <w:r w:rsidRPr="002A4EA9">
              <w:rPr>
                <w:rFonts w:ascii="Arial" w:hAnsi="Arial" w:cs="Arial"/>
                <w:sz w:val="20"/>
                <w:szCs w:val="20"/>
              </w:rPr>
              <w:t xml:space="preserve"> ok. 10 cm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ostki- symbole matematyc</w:t>
            </w:r>
            <w:r>
              <w:rPr>
                <w:rFonts w:ascii="Arial" w:hAnsi="Arial" w:cs="Arial"/>
                <w:sz w:val="20"/>
                <w:szCs w:val="20"/>
              </w:rPr>
              <w:t>zne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Kostki z tworzywa sztucznego, bok kostki 1,8 cm. 10szt.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Co się wydarzyło? Zestaw kart z 12 historyjek obrazkowych, 48 dwustronnych kart ( wym. 9x4x11,3cm).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Gra w klasy z pianki.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A4EA9">
              <w:rPr>
                <w:rFonts w:ascii="Arial" w:hAnsi="Arial" w:cs="Arial"/>
                <w:sz w:val="20"/>
                <w:szCs w:val="20"/>
              </w:rPr>
              <w:t>Zestaw pozwala na ułożenie maty do zabawy i ćwiczeń umożliwiające wykorzystanie jej w pokoju. 12 sztuk o wymiarach 30cm, 4 krążki, grubość 13mm.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 edukacyjna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Domino faktur i form. Wymiary kostki 4,5x11cm- 32 sztuki.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 edukacyjna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Gra- Znajome dźwięki. 1 płyta CD, 40 żetonów, 4 plansze o wym. 20x20cm, po9 zdjęć.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Pr="002A4EA9">
              <w:rPr>
                <w:sz w:val="20"/>
                <w:szCs w:val="20"/>
              </w:rPr>
              <w:t>locki konstrukcyjne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170 elementów, długość boku kwadratowego klocka 10,5cm.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2A4EA9">
              <w:rPr>
                <w:rFonts w:ascii="Arial" w:hAnsi="Arial" w:cs="Arial"/>
                <w:sz w:val="20"/>
                <w:szCs w:val="20"/>
              </w:rPr>
              <w:t>oreczki z cyferkami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Kolorowe woreczki wypełnione grochem, wyszywane cyferki od 1-12. Wymiary 8c12cm- 12 sztuk.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Stopniowanie przymiotników.24 dwustronne kartoniki o wymiarach 7,7x7,7cm, 36 dwustronnych twardych tafelków o wym. 7,8x2,2, sztywna plansza z zagłębieniami.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2A4EA9">
              <w:rPr>
                <w:rFonts w:ascii="Arial" w:hAnsi="Arial" w:cs="Arial"/>
                <w:sz w:val="20"/>
                <w:szCs w:val="20"/>
              </w:rPr>
              <w:t>ra dydakt</w:t>
            </w:r>
            <w:r>
              <w:rPr>
                <w:rFonts w:ascii="Arial" w:hAnsi="Arial" w:cs="Arial"/>
                <w:sz w:val="20"/>
                <w:szCs w:val="20"/>
              </w:rPr>
              <w:t>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Gra- Odkrycia. Poznać i zrozumieć siebie.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A4EA9">
              <w:rPr>
                <w:rFonts w:ascii="Arial" w:hAnsi="Arial" w:cs="Arial"/>
                <w:sz w:val="20"/>
                <w:szCs w:val="20"/>
              </w:rPr>
              <w:t>Składana kolorowa plansza,32 karty:20 kart ilustrowanych,12 kart do zadawania pytań, książeczka z instrukcją gry, 5 różnych drewnianych pionków w formie zwierząt w 5 kolorach, kostka do gry.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iążka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"Ciche czytanie ze zrozumieniem".</w:t>
            </w:r>
            <w:r>
              <w:rPr>
                <w:rFonts w:ascii="Arial" w:hAnsi="Arial" w:cs="Arial"/>
                <w:sz w:val="20"/>
                <w:szCs w:val="20"/>
              </w:rPr>
              <w:t xml:space="preserve"> Wybór testów dla szkoły p</w:t>
            </w:r>
            <w:r w:rsidRPr="002A4EA9">
              <w:rPr>
                <w:rFonts w:ascii="Arial" w:hAnsi="Arial" w:cs="Arial"/>
                <w:sz w:val="20"/>
                <w:szCs w:val="20"/>
              </w:rPr>
              <w:t>odst</w:t>
            </w:r>
            <w:r>
              <w:rPr>
                <w:rFonts w:ascii="Arial" w:hAnsi="Arial" w:cs="Arial"/>
                <w:sz w:val="20"/>
                <w:szCs w:val="20"/>
              </w:rPr>
              <w:t>awowej</w:t>
            </w:r>
            <w:r w:rsidRPr="002A4EA9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A4EA9">
              <w:rPr>
                <w:rFonts w:ascii="Arial" w:hAnsi="Arial" w:cs="Arial"/>
                <w:sz w:val="20"/>
                <w:szCs w:val="20"/>
              </w:rPr>
              <w:t xml:space="preserve">Zbiór ćwiczeń w formie 52 kart do kopiowania sprawdzających rozumienie czytanego tekstu. 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siążka.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"Czytanie ze zrozumieniem".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A4EA9">
              <w:rPr>
                <w:rFonts w:ascii="Arial" w:hAnsi="Arial" w:cs="Arial"/>
                <w:sz w:val="20"/>
                <w:szCs w:val="20"/>
              </w:rPr>
              <w:t xml:space="preserve">Wybór testów dla </w:t>
            </w:r>
            <w:r>
              <w:rPr>
                <w:rFonts w:ascii="Arial" w:hAnsi="Arial" w:cs="Arial"/>
                <w:sz w:val="20"/>
                <w:szCs w:val="20"/>
              </w:rPr>
              <w:t>szkoły p</w:t>
            </w:r>
            <w:r w:rsidRPr="002A4EA9">
              <w:rPr>
                <w:rFonts w:ascii="Arial" w:hAnsi="Arial" w:cs="Arial"/>
                <w:sz w:val="20"/>
                <w:szCs w:val="20"/>
              </w:rPr>
              <w:t>odst</w:t>
            </w:r>
            <w:r>
              <w:rPr>
                <w:rFonts w:ascii="Arial" w:hAnsi="Arial" w:cs="Arial"/>
                <w:sz w:val="20"/>
                <w:szCs w:val="20"/>
              </w:rPr>
              <w:t>awowej</w:t>
            </w:r>
            <w:r w:rsidRPr="002A4EA9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A4EA9">
              <w:rPr>
                <w:rFonts w:ascii="Arial" w:hAnsi="Arial" w:cs="Arial"/>
                <w:sz w:val="20"/>
                <w:szCs w:val="20"/>
              </w:rPr>
              <w:t xml:space="preserve">Sprawdziany w formie kart pracy do kopiowania. 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siążka.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 xml:space="preserve">"Symultaniczne ćwiczenia ortograficzne" Jagoda Cieszyńska, Marta Korendo. 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2A4EA9">
              <w:rPr>
                <w:rFonts w:ascii="Arial" w:hAnsi="Arial" w:cs="Arial"/>
                <w:sz w:val="20"/>
                <w:szCs w:val="20"/>
              </w:rPr>
              <w:t>eczka z materiałami.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2A4EA9">
              <w:rPr>
                <w:rFonts w:ascii="Arial" w:hAnsi="Arial" w:cs="Arial"/>
                <w:sz w:val="20"/>
                <w:szCs w:val="20"/>
              </w:rPr>
              <w:t>Gumowe ucho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2A4EA9">
              <w:rPr>
                <w:rFonts w:ascii="Arial" w:hAnsi="Arial" w:cs="Arial"/>
                <w:sz w:val="20"/>
                <w:szCs w:val="20"/>
              </w:rPr>
              <w:t>- ćwiczenia percepcji słuchowej dla dzieci w młodszym wieku</w:t>
            </w:r>
            <w:r>
              <w:rPr>
                <w:rFonts w:ascii="Arial" w:hAnsi="Arial" w:cs="Arial"/>
                <w:sz w:val="20"/>
                <w:szCs w:val="20"/>
              </w:rPr>
              <w:t xml:space="preserve"> szkolnym. Małgorzata Podleśna, </w:t>
            </w:r>
            <w:r w:rsidRPr="002A4EA9">
              <w:rPr>
                <w:rFonts w:ascii="Arial" w:hAnsi="Arial" w:cs="Arial"/>
                <w:sz w:val="20"/>
                <w:szCs w:val="20"/>
              </w:rPr>
              <w:t>plansze 17 kolorowych kart.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ostki cyfry 0-5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Kostki z tworzywa sztucznego, b</w:t>
            </w:r>
            <w:r w:rsidRPr="002A4EA9">
              <w:rPr>
                <w:rFonts w:ascii="Arial" w:hAnsi="Arial" w:cs="Arial"/>
                <w:sz w:val="20"/>
                <w:szCs w:val="20"/>
              </w:rPr>
              <w:t>ok kostki 1,8cm, 10 sztuk.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siążka.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"Matematyka I".</w:t>
            </w:r>
            <w:r>
              <w:rPr>
                <w:rFonts w:ascii="Arial" w:hAnsi="Arial" w:cs="Arial"/>
                <w:sz w:val="20"/>
                <w:szCs w:val="20"/>
              </w:rPr>
              <w:t xml:space="preserve"> Zestaw 18 książeczek PUS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2A4EA9">
              <w:rPr>
                <w:rFonts w:ascii="Arial" w:hAnsi="Arial" w:cs="Arial"/>
                <w:sz w:val="20"/>
                <w:szCs w:val="20"/>
              </w:rPr>
              <w:t>ra edukacyjna.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Czytam i piszę.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A4EA9">
              <w:rPr>
                <w:rFonts w:ascii="Arial" w:hAnsi="Arial" w:cs="Arial"/>
                <w:sz w:val="20"/>
                <w:szCs w:val="20"/>
              </w:rPr>
              <w:t>Interaktywna nauka języka polskiego, 6-10 lat. Edu ROM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Pr="002A4EA9">
              <w:rPr>
                <w:sz w:val="20"/>
                <w:szCs w:val="20"/>
              </w:rPr>
              <w:t>siążka.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"Dyslektyczne ucho" . Elżbieta Szymankiewicz format A4,książka nauczyciela i zeszyt ćwiczeń ucznia, książka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siążka.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"Trening słuchu". Joanna Graban, Ro</w:t>
            </w:r>
            <w:r>
              <w:rPr>
                <w:rFonts w:ascii="Arial" w:hAnsi="Arial" w:cs="Arial"/>
                <w:sz w:val="20"/>
                <w:szCs w:val="20"/>
              </w:rPr>
              <w:t xml:space="preserve">mana Sprawka, </w:t>
            </w:r>
            <w:r w:rsidRPr="002A4EA9">
              <w:rPr>
                <w:rFonts w:ascii="Arial" w:hAnsi="Arial" w:cs="Arial"/>
                <w:sz w:val="20"/>
                <w:szCs w:val="20"/>
              </w:rPr>
              <w:t>Płyta CD.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siążka.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"Bajki dla dyslektyków". Kamila Waleszkiewicz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"Ryzyko dysleksji. Problem i diagnozowanie". Autor: Marta Bogdanowicz. Format B5, 144 strony.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2A4EA9">
              <w:rPr>
                <w:sz w:val="20"/>
                <w:szCs w:val="20"/>
              </w:rPr>
              <w:t>eczka z materiałami.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2A4EA9">
              <w:rPr>
                <w:rFonts w:ascii="Arial" w:hAnsi="Arial" w:cs="Arial"/>
                <w:sz w:val="20"/>
                <w:szCs w:val="20"/>
              </w:rPr>
              <w:t>Czytamy sami</w:t>
            </w:r>
            <w:r>
              <w:rPr>
                <w:rFonts w:ascii="Arial" w:hAnsi="Arial" w:cs="Arial"/>
                <w:sz w:val="20"/>
                <w:szCs w:val="20"/>
              </w:rPr>
              <w:t xml:space="preserve">” </w:t>
            </w:r>
            <w:r w:rsidRPr="002A4EA9">
              <w:rPr>
                <w:rFonts w:ascii="Arial" w:hAnsi="Arial" w:cs="Arial"/>
                <w:sz w:val="20"/>
                <w:szCs w:val="20"/>
              </w:rPr>
              <w:t>.Zestaw kart czytelniczych, 20 stron książeczki w podręcznej walizeczce.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 w:rsidRPr="002A4EA9">
              <w:rPr>
                <w:sz w:val="20"/>
                <w:szCs w:val="20"/>
              </w:rPr>
              <w:t>ra edukacyjna.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"Matematyczny  twister".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A4EA9">
              <w:rPr>
                <w:rFonts w:ascii="Arial" w:hAnsi="Arial" w:cs="Arial"/>
                <w:sz w:val="20"/>
                <w:szCs w:val="20"/>
              </w:rPr>
              <w:t>W komplecie duża plansza do zabaw, 4 metalowe szpilki do zamocowania, 2 kostki do gry.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</w:t>
            </w:r>
            <w:r w:rsidRPr="002A4EA9">
              <w:rPr>
                <w:sz w:val="20"/>
                <w:szCs w:val="20"/>
              </w:rPr>
              <w:t>ra edukacyjna.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"Mnożenie- domino".4 zestawy po 24 tabliczki  o wym.4x8cm.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2A4EA9">
              <w:rPr>
                <w:rFonts w:ascii="Arial" w:hAnsi="Arial" w:cs="Arial"/>
                <w:sz w:val="20"/>
                <w:szCs w:val="20"/>
              </w:rPr>
              <w:t>kładanka.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"Mnożenie- Schubitrix".Dwie układanki po  24 karty. 48 trójkątów wym  6cm,  wkładka do9 sortowania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edukacyjna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</w:t>
            </w:r>
            <w:r w:rsidRPr="002A4EA9">
              <w:rPr>
                <w:rFonts w:ascii="Arial" w:hAnsi="Arial" w:cs="Arial"/>
                <w:sz w:val="20"/>
                <w:szCs w:val="20"/>
              </w:rPr>
              <w:t>LOGO - zestaw u</w:t>
            </w:r>
            <w:r>
              <w:rPr>
                <w:rFonts w:ascii="Arial" w:hAnsi="Arial" w:cs="Arial"/>
                <w:sz w:val="20"/>
                <w:szCs w:val="20"/>
              </w:rPr>
              <w:t>niwersalnych po</w:t>
            </w:r>
            <w:r w:rsidRPr="002A4EA9">
              <w:rPr>
                <w:rFonts w:ascii="Arial" w:hAnsi="Arial" w:cs="Arial"/>
                <w:sz w:val="20"/>
                <w:szCs w:val="20"/>
              </w:rPr>
              <w:t>mocy do wykorzystania przez logopedów, terapeutów i nauczycieli, gry edukacyjne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A4EA9">
              <w:rPr>
                <w:rFonts w:ascii="Arial" w:hAnsi="Arial" w:cs="Arial"/>
                <w:sz w:val="20"/>
                <w:szCs w:val="20"/>
              </w:rPr>
              <w:t>Teczka zawiera karty z ilustracjami do powielania. Ogółem jest to blisko 300 rysunków.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edukacyjna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"Sprawna</w:t>
            </w:r>
            <w:r>
              <w:rPr>
                <w:rFonts w:ascii="Arial" w:hAnsi="Arial" w:cs="Arial"/>
                <w:sz w:val="20"/>
                <w:szCs w:val="20"/>
              </w:rPr>
              <w:t xml:space="preserve"> buzia”. Gry i zabawy utrwalają</w:t>
            </w:r>
            <w:r w:rsidRPr="002A4EA9">
              <w:rPr>
                <w:rFonts w:ascii="Arial" w:hAnsi="Arial" w:cs="Arial"/>
                <w:sz w:val="20"/>
                <w:szCs w:val="20"/>
              </w:rPr>
              <w:t>ce głoskę s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2A4EA9">
              <w:rPr>
                <w:rFonts w:ascii="Arial" w:hAnsi="Arial" w:cs="Arial"/>
                <w:sz w:val="20"/>
                <w:szCs w:val="20"/>
              </w:rPr>
              <w:t>W książce znajdują się propozycje ćwiczeń i zabaw przeznaczonych przede wszystkim dla dzieci w wieku przedszkolnym i wczesnoszkolnym.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"Kaczka kwaczka, dżdżownica Andżela oraz inne zabawy".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A4EA9">
              <w:rPr>
                <w:rFonts w:ascii="Arial" w:hAnsi="Arial" w:cs="Arial"/>
                <w:sz w:val="20"/>
                <w:szCs w:val="20"/>
              </w:rPr>
              <w:t>Zbiór 56 zróżnicowanych pod względem formy zabaw utrwalających wymowę głosek cz, dż.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2A4EA9">
              <w:rPr>
                <w:rFonts w:ascii="Arial" w:hAnsi="Arial" w:cs="Arial"/>
                <w:sz w:val="20"/>
                <w:szCs w:val="20"/>
              </w:rPr>
              <w:t>ra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2A4EA9">
              <w:rPr>
                <w:rFonts w:ascii="Arial" w:hAnsi="Arial" w:cs="Arial"/>
                <w:sz w:val="20"/>
                <w:szCs w:val="20"/>
              </w:rPr>
              <w:t>Polowanie na słowa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2A4EA9">
              <w:rPr>
                <w:rFonts w:ascii="Arial" w:hAnsi="Arial" w:cs="Arial"/>
                <w:sz w:val="20"/>
                <w:szCs w:val="20"/>
              </w:rPr>
              <w:t>. Dynamiczna gra sprzyjająca rozwojowi mowy. Językowa gra planszowa. Od 2 do 4 graczy. Dla dzieci od 5 lat.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Rozwijanie języka ze specjalistyczną wiedzą. Zestaw do nauki języka.</w:t>
            </w:r>
            <w:r w:rsidRPr="002A4EA9">
              <w:rPr>
                <w:rFonts w:ascii="Arial" w:hAnsi="Arial" w:cs="Arial"/>
                <w:sz w:val="20"/>
                <w:szCs w:val="20"/>
              </w:rPr>
              <w:br/>
              <w:t>Zawartość 136 olaminowanych kart, plansze do układania kart, 1 instrukcja. Materiał: karty i komoda z bardzo trwałego kartonu. Wymiary:  szer.3  *wys.12 * gł.17,6cm.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"Co, gdzie pasuje?" karty z obrazkami w domu. Pudełko zawiera 13 dużych kart sytuacyjnych do następujących tematów: pokój dzienny, sypialnia, gabinet i jadalnia, prace domowe.</w:t>
            </w:r>
            <w:r w:rsidRPr="002A4EA9">
              <w:rPr>
                <w:rFonts w:ascii="Arial" w:hAnsi="Arial" w:cs="Arial"/>
                <w:sz w:val="20"/>
                <w:szCs w:val="20"/>
              </w:rPr>
              <w:br/>
              <w:t>Pudełko szr. 40* wys. 17 * gł.20 cm., karty sytuacyjne 18</w:t>
            </w:r>
            <w:r>
              <w:rPr>
                <w:rFonts w:ascii="Arial" w:hAnsi="Arial" w:cs="Arial"/>
                <w:sz w:val="20"/>
                <w:szCs w:val="20"/>
              </w:rPr>
              <w:t xml:space="preserve"> * 18 cm., małe karty 9 * 9 cm, </w:t>
            </w:r>
            <w:r w:rsidRPr="002A4EA9">
              <w:rPr>
                <w:rFonts w:ascii="Arial" w:hAnsi="Arial" w:cs="Arial"/>
                <w:sz w:val="20"/>
                <w:szCs w:val="20"/>
              </w:rPr>
              <w:t>13 dużych kart sytuacyjnych, 195 m</w:t>
            </w:r>
            <w:r>
              <w:rPr>
                <w:rFonts w:ascii="Arial" w:hAnsi="Arial" w:cs="Arial"/>
                <w:sz w:val="20"/>
                <w:szCs w:val="20"/>
              </w:rPr>
              <w:t>ałych kart, 1 instrukcja.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"Będę mówić, czytać, pisać poprawnie" Materiały które pomagają w kształtowaniu poprawnej wymowy i ułatwiają naukę czytania i pisania.</w:t>
            </w:r>
            <w:r>
              <w:rPr>
                <w:rFonts w:ascii="Arial" w:hAnsi="Arial" w:cs="Arial"/>
                <w:sz w:val="20"/>
                <w:szCs w:val="20"/>
              </w:rPr>
              <w:t xml:space="preserve"> B. Sawicka, D. Warczak - Wyczyńska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 xml:space="preserve">" Języczkowe przygody" Anna Tońska- Mrowiec. Ćwiczenia rozwijające mowę opowieściową. 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"Łamigł</w:t>
            </w:r>
            <w:r>
              <w:rPr>
                <w:rFonts w:ascii="Arial" w:hAnsi="Arial" w:cs="Arial"/>
                <w:sz w:val="20"/>
                <w:szCs w:val="20"/>
              </w:rPr>
              <w:t>ó</w:t>
            </w:r>
            <w:r w:rsidRPr="002A4EA9">
              <w:rPr>
                <w:rFonts w:ascii="Arial" w:hAnsi="Arial" w:cs="Arial"/>
                <w:sz w:val="20"/>
                <w:szCs w:val="20"/>
              </w:rPr>
              <w:t>wka logopedyczna" Romana Sprawka. Zadania ułatwiające terapię logo</w:t>
            </w:r>
            <w:r>
              <w:rPr>
                <w:rFonts w:ascii="Arial" w:hAnsi="Arial" w:cs="Arial"/>
                <w:sz w:val="20"/>
                <w:szCs w:val="20"/>
              </w:rPr>
              <w:t>pedyczną głosek detalizowanych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"100 tekstów do ćwiczeń logopedycznych" M.</w:t>
            </w:r>
            <w:r>
              <w:rPr>
                <w:rFonts w:ascii="Arial" w:hAnsi="Arial" w:cs="Arial"/>
                <w:sz w:val="20"/>
                <w:szCs w:val="20"/>
              </w:rPr>
              <w:t>E.</w:t>
            </w:r>
            <w:r w:rsidRPr="002A4EA9">
              <w:rPr>
                <w:rFonts w:ascii="Arial" w:hAnsi="Arial" w:cs="Arial"/>
                <w:sz w:val="20"/>
                <w:szCs w:val="20"/>
              </w:rPr>
              <w:t xml:space="preserve"> Skorek. Zestaw 100 tekstów podzielonych na grupy z</w:t>
            </w:r>
            <w:r>
              <w:rPr>
                <w:rFonts w:ascii="Arial" w:hAnsi="Arial" w:cs="Arial"/>
                <w:sz w:val="20"/>
                <w:szCs w:val="20"/>
              </w:rPr>
              <w:t>e względu na rodzaj dysfunkcji.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Materiał wyrazowo-obrazkowy - głoski: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A4EA9">
              <w:rPr>
                <w:rFonts w:ascii="Arial" w:hAnsi="Arial" w:cs="Arial"/>
                <w:sz w:val="20"/>
                <w:szCs w:val="20"/>
              </w:rPr>
              <w:t xml:space="preserve">s, z, c, dz.  </w:t>
            </w:r>
            <w:r>
              <w:rPr>
                <w:rFonts w:ascii="Arial" w:hAnsi="Arial" w:cs="Arial"/>
                <w:sz w:val="20"/>
                <w:szCs w:val="20"/>
              </w:rPr>
              <w:t>G. Krzysztoszek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 xml:space="preserve">Ładnie mówię głoski: k, g, h. </w:t>
            </w:r>
            <w:r>
              <w:rPr>
                <w:rFonts w:ascii="Arial" w:hAnsi="Arial" w:cs="Arial"/>
                <w:sz w:val="20"/>
                <w:szCs w:val="20"/>
              </w:rPr>
              <w:t>A.Płusajska-Otto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 xml:space="preserve">Materiał obrazkowo-wyrazowy do utrwalania poprawnej wymowy głosek: s, z, c, dz. G. Krzysztoszek, M. Piszczek. 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 xml:space="preserve">Domino logopedyczne przeznaczone dla dzieci do zabaw dydaktycznych oraz ćwiczeń logopedycznych.L-R. </w:t>
            </w:r>
            <w:r w:rsidRPr="002A4EA9">
              <w:rPr>
                <w:rFonts w:ascii="Arial" w:hAnsi="Arial" w:cs="Arial"/>
                <w:sz w:val="20"/>
                <w:szCs w:val="20"/>
              </w:rPr>
              <w:br/>
              <w:t>27 kartoników domino (8,2 * 4,8 cm)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 xml:space="preserve">Domino logopedyczne przeznaczone dla dzieci do zabaw dydaktycznych </w:t>
            </w:r>
            <w:r>
              <w:rPr>
                <w:rFonts w:ascii="Arial" w:hAnsi="Arial" w:cs="Arial"/>
                <w:sz w:val="20"/>
                <w:szCs w:val="20"/>
              </w:rPr>
              <w:t>oraz ćwiczeń logopedycznych</w:t>
            </w:r>
            <w:r w:rsidRPr="002A4E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A4EA9">
              <w:rPr>
                <w:rFonts w:ascii="Arial" w:hAnsi="Arial" w:cs="Arial"/>
                <w:sz w:val="20"/>
                <w:szCs w:val="20"/>
              </w:rPr>
              <w:br/>
              <w:t>27 kartoników domino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 xml:space="preserve">Domino logopedyczne przeznaczone dla dzieci do zabaw dydaktycznych </w:t>
            </w:r>
            <w:r>
              <w:rPr>
                <w:rFonts w:ascii="Arial" w:hAnsi="Arial" w:cs="Arial"/>
                <w:sz w:val="20"/>
                <w:szCs w:val="20"/>
              </w:rPr>
              <w:t>oraz ćwiczeń logopedycznych</w:t>
            </w:r>
            <w:r w:rsidRPr="002A4E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A4EA9">
              <w:rPr>
                <w:rFonts w:ascii="Arial" w:hAnsi="Arial" w:cs="Arial"/>
                <w:sz w:val="20"/>
                <w:szCs w:val="20"/>
              </w:rPr>
              <w:br/>
              <w:t>27</w:t>
            </w:r>
            <w:r>
              <w:rPr>
                <w:rFonts w:ascii="Arial" w:hAnsi="Arial" w:cs="Arial"/>
                <w:sz w:val="20"/>
                <w:szCs w:val="20"/>
              </w:rPr>
              <w:t xml:space="preserve"> kartoników domino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Pakiet zdjęć - rzeczowniki,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A4EA9">
              <w:rPr>
                <w:rFonts w:ascii="Arial" w:hAnsi="Arial" w:cs="Arial"/>
                <w:sz w:val="20"/>
                <w:szCs w:val="20"/>
              </w:rPr>
              <w:t>czasowniki i przymiotniki. Nowy, duży pakiet zdjęć do pracy z cala grupą.</w:t>
            </w:r>
            <w:r w:rsidRPr="002A4EA9">
              <w:rPr>
                <w:rFonts w:ascii="Arial" w:hAnsi="Arial" w:cs="Arial"/>
                <w:sz w:val="20"/>
                <w:szCs w:val="20"/>
              </w:rPr>
              <w:br/>
              <w:t>275 zdjęć o wymiarach 11 * 14 cm.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2A4EA9">
              <w:rPr>
                <w:rFonts w:ascii="Arial" w:hAnsi="Arial" w:cs="Arial"/>
                <w:sz w:val="20"/>
                <w:szCs w:val="20"/>
              </w:rPr>
              <w:t>Bajeczki logopedyczne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2A4EA9">
              <w:rPr>
                <w:rFonts w:ascii="Arial" w:hAnsi="Arial" w:cs="Arial"/>
                <w:sz w:val="20"/>
                <w:szCs w:val="20"/>
              </w:rPr>
              <w:t xml:space="preserve"> - zabawne historyjki usprawniające mowę dziecka. </w:t>
            </w:r>
            <w:r>
              <w:rPr>
                <w:rFonts w:ascii="Arial" w:hAnsi="Arial" w:cs="Arial"/>
                <w:sz w:val="20"/>
                <w:szCs w:val="20"/>
              </w:rPr>
              <w:t>L. Jaroch - Połom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"Uczę się mówić, pisać i czytać poprawnie. Materiały do utrwalania g</w:t>
            </w:r>
            <w:r>
              <w:rPr>
                <w:rFonts w:ascii="Arial" w:hAnsi="Arial" w:cs="Arial"/>
                <w:sz w:val="20"/>
                <w:szCs w:val="20"/>
              </w:rPr>
              <w:t>łosek: sz, ż, cz, dż w zdaniach, oraz 29 kolorowych plansz, B. Sawicka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"Miks ciszków, syczków i szumków" B. Dawczak, I. Spychas. Zawiera materiał do ćwiczeń dykcyjnych, teatralnych i wokalnych.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 ilustracji logopedycznych. W zestawie znajduje się 9 kolorowych plansz z podpisami oraz 12 plansz z zestawu LOGO-STEMPEL-2.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 xml:space="preserve">Ładnie mówię głoski: sz, ż, cz, dż. </w:t>
            </w:r>
            <w:r>
              <w:rPr>
                <w:rFonts w:ascii="Arial" w:hAnsi="Arial" w:cs="Arial"/>
                <w:sz w:val="20"/>
                <w:szCs w:val="20"/>
              </w:rPr>
              <w:t>A.Płusajska-Otto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 xml:space="preserve">Ładnie mówię głoski R. </w:t>
            </w:r>
            <w:r>
              <w:rPr>
                <w:rFonts w:ascii="Arial" w:hAnsi="Arial" w:cs="Arial"/>
                <w:sz w:val="20"/>
                <w:szCs w:val="20"/>
              </w:rPr>
              <w:t>A.Płusajska-Otto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 xml:space="preserve">Ładnie mówię głoski: s, z, c, dz.  </w:t>
            </w:r>
            <w:r>
              <w:rPr>
                <w:rFonts w:ascii="Arial" w:hAnsi="Arial" w:cs="Arial"/>
                <w:sz w:val="20"/>
                <w:szCs w:val="20"/>
              </w:rPr>
              <w:t>A.Płusajska-Otto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 xml:space="preserve">Ładnie mówię głoski: ś, ź, ć dź. </w:t>
            </w:r>
            <w:r>
              <w:rPr>
                <w:rFonts w:ascii="Arial" w:hAnsi="Arial" w:cs="Arial"/>
                <w:sz w:val="20"/>
                <w:szCs w:val="20"/>
              </w:rPr>
              <w:t>A. Otto - Płusajska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Loteryjka obrazkowa- gra logopedyczna. 8 twardych dwustronnych plansz z obrazkami o wym. 16,4 * 11,3 cm, 72 dwustronne kartoniki z obrazkami o wym. 5,8 * 3,8 cm.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2A4EA9">
              <w:rPr>
                <w:rFonts w:ascii="Arial" w:hAnsi="Arial" w:cs="Arial"/>
                <w:sz w:val="20"/>
                <w:szCs w:val="20"/>
              </w:rPr>
              <w:t>d obrazka do słowa – pomoc logopedyczna.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Od obrazka do słowa. - pomoc logopedyczna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2A4EA9">
              <w:rPr>
                <w:rFonts w:ascii="Arial" w:hAnsi="Arial" w:cs="Arial"/>
                <w:sz w:val="20"/>
                <w:szCs w:val="20"/>
              </w:rPr>
              <w:t>Zestaw składa się z poradnika, materiałów obrazkowych (całość zapakowana w pudełku).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Memo- rerki. 72 kartoniki (36 par z obrazkami).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Memo -szumki. Zestaw 72 kartoników (36 par z obrazkami).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Pakiet zdjęć - umiejętności. Zestaw zawiera 227 zdjęć o wymiarach 11 * 14 cm.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Co się wydarzyło? 1 Zestaw kart, z których można ułożyć 12 historyjek. 12 historyjek obrazkowych, 48 dwustronnych kart (wym. 9,4 * 11,3 cm).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Co się wydarzyło? 2 Zestaw kart, z których można ułożyć 8 różnych  historyjek. 8 historii obrazkowych, 48 dwustronnych kart (wym. 9,4 * 11,3 cm).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Zdjęcia- codzienne przedmioty. Zestaw kart z kolorowymi zdjęciami codziennego użytku.</w:t>
            </w:r>
            <w:r w:rsidRPr="002A4EA9">
              <w:rPr>
                <w:rFonts w:ascii="Arial" w:hAnsi="Arial" w:cs="Arial"/>
                <w:sz w:val="20"/>
                <w:szCs w:val="20"/>
              </w:rPr>
              <w:br/>
              <w:t>46 zdjęć o wymiarach 10 * 15 cm.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Kreatywne historie - ufo. 4 historie przedstawione na 16 kartach 12,5 * 12,5 cm.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Kocham mówić. Historyjki obrazkowe z tekstami. 75 kart (15 kart z ilustracjami + 60 z tekstem.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Jak żyrafa szyję myje… czyli szumiące zagadki logopedyczne.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Dmuchane lotto. Gra składa się z piłeczki i z podstawy zawierającej 9 zagłębień, w których umieszczono obrazki.</w:t>
            </w:r>
            <w:r w:rsidRPr="002A4EA9">
              <w:rPr>
                <w:rFonts w:ascii="Arial" w:hAnsi="Arial" w:cs="Arial"/>
                <w:sz w:val="20"/>
                <w:szCs w:val="20"/>
              </w:rPr>
              <w:br/>
              <w:t>Podstawa z tworzywa sztucznego o wymiarach 22 * 32 cm, składa się z 2 części.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Lustrzane pudełko.2 lusterka przymocowane do dwóch z trzech ścianek pudełka i jedno lusterko luzem dł. Boku 28 cm.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 xml:space="preserve">Zeszyt ćwiczeń logopedycznych: sz, ż, cz, dż. Forma zeszytu to czarno – białe plansze z poleceniami ćwiczeń oraz obrazkami do kolorowania. 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 xml:space="preserve">Zeszyt ćwiczeń logopedycznych s, z, c, dz. Forma zeszytu to czarno – białe plansze z poleceniami ćwiczeń oraz obrazkami do kolorowania. 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dydaktyczna.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Słyszę i wymawiam. Ćwiczenia kinestezji artykulacyjnej. 58 kart A 4, 2 karty A 4 dwustronne, 6 kartoników z symbolami.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Rozwijamy mowę i  myślenie dziecka. Zestaw 1. Zestaw I: zabawki, przybory szkolne, jedzenie, ciało, zawody, owoce, warzywa, osoby. 24 talie: 312 par obrazków, wym. 5,3 * 8,5 cm, instrukcja.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dydaktyczna.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Rozwijamy mowę i myślenie dziecka. Zestaw 2. Zestaw II: ubranie cz.1 i cz. 2, pojazdy, dodatki, zwierzęta na wsi, zwierzęta w zoo, zwierzęta w lesie, zwierzęta inne.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Karty logopedyczne Piotruś. Pakiet 8 talii kart o wym.5,3 * 8,5cm.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dydaktyczna.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Domino obrazkowe . 70 kostek o wym. 5,5 * 5,4 * 0,5 cm, wym. skrzyneczki 21 *27 *5 cm.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dydaktyczna.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Nowe zagadki Smoka Obiboka.135 kart; wym. 9,3 *7 cm, 6 puzzli z portretami Smoka Obiboka, wym. 4 * 5 cm, instrukcja.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2A4EA9">
              <w:rPr>
                <w:rFonts w:ascii="Arial" w:hAnsi="Arial" w:cs="Arial"/>
                <w:sz w:val="20"/>
                <w:szCs w:val="20"/>
              </w:rPr>
              <w:t>aty do ćwiczeń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Mata gimnastyczna – kształtki rehabilitacyjne. Lekka mata do ćwiczeń oraz zabawy, złożona z trzech części, wymiary po rozłożeniu 155x62x2 cm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2A4EA9">
              <w:rPr>
                <w:rFonts w:ascii="Arial" w:hAnsi="Arial" w:cs="Arial"/>
                <w:sz w:val="20"/>
                <w:szCs w:val="20"/>
              </w:rPr>
              <w:t>estaw gimnastyczny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 gimnastyczny, który pozwala na tworzenie różnych torów przeszkód i ciekawych układów do ćwiczeń gimnastycznych. Skład zestawu: drążki gimnastyczne o długości 70cm – 8 szt., obręcze o średnicy 50cm- 4szt. , cegły łączniki – 4 szt., zaciski 30 sztuk, pachołki 4 szt. ( dwa żółte , dwa czerwone)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ł</w:t>
            </w:r>
            <w:r w:rsidRPr="002A4EA9">
              <w:rPr>
                <w:rFonts w:ascii="Arial" w:hAnsi="Arial" w:cs="Arial"/>
                <w:sz w:val="20"/>
                <w:szCs w:val="20"/>
              </w:rPr>
              <w:t>ączniki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Cegły łączniki do obręczy i drążków – 4szt, wymiary 36x15x19,5cm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achołki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Pachołek z otworami, wykonany z trwałego tworzywa sztucznego 1 szt.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A4EA9">
              <w:rPr>
                <w:rFonts w:ascii="Arial" w:hAnsi="Arial" w:cs="Arial"/>
                <w:sz w:val="20"/>
                <w:szCs w:val="20"/>
              </w:rPr>
              <w:t>wysokość 30cm.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2A4EA9">
              <w:rPr>
                <w:rFonts w:ascii="Arial" w:hAnsi="Arial" w:cs="Arial"/>
                <w:sz w:val="20"/>
                <w:szCs w:val="20"/>
              </w:rPr>
              <w:t>estaw płytek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 płytek 6 sztuk ( sortowane kolorami) wymiary 30x40cm, płytki z antypoślizgowymi spodami, druga storna służąca do ślizgania.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Kolorowe figury: Zestaw 60 figur w 5 kształtach, 3 kolorach i 2 grubościach (wymiary największego elementu 7,5 cm)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Matematyczny Twister: Plansza do zabawy wykonana z łatwo zmywalnej tkaniny. W aktywny sposób rozwija umiejętności matematyczne.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A4EA9">
              <w:rPr>
                <w:rFonts w:ascii="Arial" w:hAnsi="Arial" w:cs="Arial"/>
                <w:sz w:val="20"/>
                <w:szCs w:val="20"/>
              </w:rPr>
              <w:t>Zawiera: kostki, instrukcję, 4 metalowe szpilki do zamocowania na trawie.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 odważników w pudełku: W skład zestawu wchodzi 10 odważników: 2x1g, 2x2g, 2x5g, 2x10g, 1x20g, 1x50g.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Mikroskop: Składa się z 57 elementów do poznawania mikroświata, z powiększeniem od 100 do 1200 razy, zestaw zawiera: szkło powiększające 3 i 7 razy, identyfikator naukowca, dwa gotowe preparaty, 10 czystych preparatów, 12 etykiet, 12 szkiełek nakładkowych, 2 fiolki, wkrętak, igłę preparacyjną, pęsetę, skalpel, szpatułkę.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2A4EA9">
              <w:rPr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Preparaty mikroskopowe: 12 szkiełek z 36 różnymi preparatami (włókno syntetyczne, włókno naturalne, zwierzęta, algi, grzyby, witaminy).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2A4EA9">
              <w:rPr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Preparaty mikroskopowe: 5 szkiełek z profesjonalnymi próbkami (ludzka krew, nerka ssaka, igła sosny).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Laboratorium astronomiczne: Zestaw zawiera planetarium, planety, Słońce, tarczę pór roku, tarczę księżyca (podstawa z tworzywa, tarcza pór roku, ramię obrotowe, tarcza księżyca, dwustronna taśma klejąca, antypoślizgowe podkładki gumowe, tarcza okna księżyca, grupa przekładni zębatych księżyca, pionek).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Globus fizyczny podświetlany: śr. 32 cm, wys. 48 cm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Globus polityczny: śr. 22 cm, wys. 30 cm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Układ Słoneczny: Ruchomy model ukazujący Słońce i 9 planet. Słońce jest podświetlane, prezentacji towarzyszy nagranie. Działa na baterie.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Multimedialny program edukacyjny EduRom "Stare Zamczysko" z serii "Matematyka na wesoło".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2A4EA9">
              <w:rPr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Multimedialny program edukacyjny EduRom "Wesołe Miasteczko" z serii "Matematyka na wesoło"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Przenośna stacja meteorologiczna: W skład wchodzą: 2 termometry, higrometr, barometr, kompas. Obrazki na higrometrze i barometrze pokazują stopień zachmurzenia. Wszystkie elementy można wyjmować. Materiał: tworzywo sztuczne w kolorze żółtym lub niebieskim. Wymiary: stacja 38x31cm, pojedyncze instrumenty pomiarowe śr. 8,5cm.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Waga klasyczna: Waga posiada 2 zdejmowane pojemniki. Służy do ważenia drobnych produktów stałych. Wymiary: długość 33cm, wysokość 11cm.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Mapa Europa polityczna: wymiary: 200x140, laminowana dwustronnie, zakończona rurką z PCV.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Mapa Polska fizyczna: wymiary 200x140, laminowana dwustronnie, zakończona rurką z PCV.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103</w:t>
            </w:r>
          </w:p>
        </w:tc>
        <w:tc>
          <w:tcPr>
            <w:tcW w:w="2902" w:type="dxa"/>
            <w:vAlign w:val="center"/>
          </w:tcPr>
          <w:p w:rsidR="00C54701" w:rsidRDefault="00C54701" w:rsidP="007F5B05">
            <w:pPr>
              <w:jc w:val="center"/>
            </w:pPr>
            <w:r w:rsidRPr="00E71CE0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Mapa Europa fizyczna: wymiary 200x140, laminowana dwustronnie, zakończona rurką z PCV.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2902" w:type="dxa"/>
            <w:vAlign w:val="center"/>
          </w:tcPr>
          <w:p w:rsidR="00C54701" w:rsidRDefault="00C54701" w:rsidP="007F5B05">
            <w:pPr>
              <w:jc w:val="center"/>
            </w:pPr>
            <w:r w:rsidRPr="00E71CE0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Mapa Świat polityczna: wymiary 200x140, laminowana dwustronnie, zakończona rurką z PCV.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105</w:t>
            </w:r>
          </w:p>
        </w:tc>
        <w:tc>
          <w:tcPr>
            <w:tcW w:w="2902" w:type="dxa"/>
            <w:vAlign w:val="center"/>
          </w:tcPr>
          <w:p w:rsidR="00C54701" w:rsidRDefault="00C54701" w:rsidP="007F5B05">
            <w:pPr>
              <w:jc w:val="center"/>
            </w:pPr>
            <w:r w:rsidRPr="00E71CE0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Mapa Świat fizyczna: wymiary 200x140, laminowana dwustronnie, zakończona rurką z PCV.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106</w:t>
            </w:r>
          </w:p>
        </w:tc>
        <w:tc>
          <w:tcPr>
            <w:tcW w:w="2902" w:type="dxa"/>
            <w:vAlign w:val="center"/>
          </w:tcPr>
          <w:p w:rsidR="00C54701" w:rsidRDefault="00C54701" w:rsidP="007F5B05">
            <w:pPr>
              <w:jc w:val="center"/>
            </w:pPr>
            <w:r w:rsidRPr="00E71CE0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Mapa Polska administracyjna: wymiary 200x140, laminowana dwustronnie, zakończona rurką z PCV.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107</w:t>
            </w:r>
          </w:p>
        </w:tc>
        <w:tc>
          <w:tcPr>
            <w:tcW w:w="2902" w:type="dxa"/>
            <w:vAlign w:val="center"/>
          </w:tcPr>
          <w:p w:rsidR="00C54701" w:rsidRDefault="00C54701" w:rsidP="007F5B05">
            <w:pPr>
              <w:jc w:val="center"/>
            </w:pPr>
            <w:r w:rsidRPr="00E71CE0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31" w:type="dxa"/>
            <w:vAlign w:val="center"/>
          </w:tcPr>
          <w:p w:rsidR="00C54701" w:rsidRPr="00073648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</w:rPr>
            </w:pPr>
            <w:r w:rsidRPr="00073648">
              <w:rPr>
                <w:rFonts w:ascii="Times New Roman" w:hAnsi="Times New Roman"/>
              </w:rPr>
              <w:t xml:space="preserve">Zestaw kontrolny PUS: Pudełko 25x10, 12 klocków 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131" w:type="dxa"/>
            <w:vAlign w:val="center"/>
          </w:tcPr>
          <w:p w:rsidR="00C54701" w:rsidRPr="00073648" w:rsidRDefault="00C54701" w:rsidP="007F5B05">
            <w:pPr>
              <w:pStyle w:val="Heading1"/>
              <w:rPr>
                <w:sz w:val="22"/>
                <w:szCs w:val="22"/>
              </w:rPr>
            </w:pPr>
            <w:r w:rsidRPr="00073648">
              <w:rPr>
                <w:sz w:val="22"/>
                <w:szCs w:val="22"/>
              </w:rPr>
              <w:t xml:space="preserve">PUS - Skoncentruj się 1. Zabawowe formy ćwiczeń na koncentrację - Dorota Pyrgies 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109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131" w:type="dxa"/>
            <w:vAlign w:val="center"/>
          </w:tcPr>
          <w:p w:rsidR="00C54701" w:rsidRPr="00073648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</w:rPr>
            </w:pPr>
            <w:r w:rsidRPr="00073648">
              <w:rPr>
                <w:rFonts w:ascii="Times New Roman" w:hAnsi="Times New Roman"/>
              </w:rPr>
              <w:t>PUS - Skoncentruj się 2. Zabawowe formy ćwiczeń na koncentrację - Dorota Pyrgies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131" w:type="dxa"/>
            <w:vAlign w:val="center"/>
          </w:tcPr>
          <w:p w:rsidR="00C54701" w:rsidRPr="00073648" w:rsidRDefault="00C54701" w:rsidP="007F5B05">
            <w:pPr>
              <w:pStyle w:val="Heading1"/>
              <w:rPr>
                <w:sz w:val="22"/>
                <w:szCs w:val="22"/>
              </w:rPr>
            </w:pPr>
            <w:r w:rsidRPr="00073648">
              <w:rPr>
                <w:rStyle w:val="cbigtytul"/>
                <w:sz w:val="22"/>
                <w:szCs w:val="22"/>
              </w:rPr>
              <w:t>PUS 100 pytań i odpowiedzi 1</w:t>
            </w:r>
          </w:p>
          <w:p w:rsidR="00C54701" w:rsidRPr="00073648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</w:rPr>
            </w:pPr>
            <w:r w:rsidRPr="00073648">
              <w:rPr>
                <w:rFonts w:ascii="Times New Roman" w:hAnsi="Times New Roman"/>
              </w:rPr>
              <w:t xml:space="preserve">- Bogusław Świdnicki, 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111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31" w:type="dxa"/>
            <w:vAlign w:val="center"/>
          </w:tcPr>
          <w:p w:rsidR="00C54701" w:rsidRPr="00073648" w:rsidRDefault="00C54701" w:rsidP="007F5B05">
            <w:pPr>
              <w:pStyle w:val="Heading1"/>
              <w:rPr>
                <w:sz w:val="22"/>
                <w:szCs w:val="22"/>
              </w:rPr>
            </w:pPr>
            <w:r w:rsidRPr="00073648">
              <w:rPr>
                <w:rStyle w:val="cbigtytul"/>
                <w:sz w:val="22"/>
                <w:szCs w:val="22"/>
              </w:rPr>
              <w:t>PUS 100 pytań i odpowiedzi 2</w:t>
            </w:r>
          </w:p>
          <w:p w:rsidR="00C54701" w:rsidRPr="00073648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</w:rPr>
            </w:pPr>
            <w:r w:rsidRPr="00073648">
              <w:rPr>
                <w:rFonts w:ascii="Times New Roman" w:hAnsi="Times New Roman"/>
              </w:rPr>
              <w:t xml:space="preserve">- Bogusław Świdnicki, 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112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„Mówię</w:t>
            </w:r>
            <w:r>
              <w:rPr>
                <w:rFonts w:ascii="Arial" w:hAnsi="Arial" w:cs="Arial"/>
                <w:sz w:val="20"/>
                <w:szCs w:val="20"/>
              </w:rPr>
              <w:t>!</w:t>
            </w:r>
            <w:r w:rsidRPr="002A4EA9">
              <w:rPr>
                <w:rFonts w:ascii="Arial" w:hAnsi="Arial" w:cs="Arial"/>
                <w:sz w:val="20"/>
                <w:szCs w:val="20"/>
              </w:rPr>
              <w:t>” wierszyki i zabawy logopedyczne utrwalające prawidłową wymowę głosek sz, ż,  (rz), cz, dż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2A4EA9">
              <w:rPr>
                <w:rFonts w:ascii="Arial" w:hAnsi="Arial" w:cs="Arial"/>
                <w:sz w:val="20"/>
                <w:szCs w:val="20"/>
              </w:rPr>
              <w:t>Barbara Czarnik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113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„Mówię</w:t>
            </w:r>
            <w:r>
              <w:rPr>
                <w:rFonts w:ascii="Arial" w:hAnsi="Arial" w:cs="Arial"/>
                <w:sz w:val="20"/>
                <w:szCs w:val="20"/>
              </w:rPr>
              <w:t>!</w:t>
            </w:r>
            <w:r w:rsidRPr="002A4EA9">
              <w:rPr>
                <w:rFonts w:ascii="Arial" w:hAnsi="Arial" w:cs="Arial"/>
                <w:sz w:val="20"/>
                <w:szCs w:val="20"/>
              </w:rPr>
              <w:t>” wierszyki i zabawy logopedyczne utrwalające prawidłową wymowę głosek s, z, c, dz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2A4EA9">
              <w:rPr>
                <w:rFonts w:ascii="Arial" w:hAnsi="Arial" w:cs="Arial"/>
                <w:sz w:val="20"/>
                <w:szCs w:val="20"/>
              </w:rPr>
              <w:t>Barbara Czarnik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114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2A4EA9">
              <w:rPr>
                <w:rFonts w:ascii="Arial" w:hAnsi="Arial" w:cs="Arial"/>
                <w:sz w:val="20"/>
                <w:szCs w:val="20"/>
              </w:rPr>
              <w:t>ra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"Polowanie na słowa" Językowa gra planszowa, rozwijająca mowę. Plansza w kształcie pięciopiętrowego domu.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115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"Co,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A4EA9">
              <w:rPr>
                <w:rFonts w:ascii="Arial" w:hAnsi="Arial" w:cs="Arial"/>
                <w:sz w:val="20"/>
                <w:szCs w:val="20"/>
              </w:rPr>
              <w:t>gdzie pasuje?"- opowiadanie o codziennym życiu. Pudełko zawierające 13 dużych kart sytuacyjnych do różnych tematów. Wymiary: pudełko szer. 40 x wys. 17 x gł. 20 cm, karty sytuacyjne 18 x 18 cm, małe karty 9 x 9 cm. Zawartość: 13 dużych kart sytuacyjnych,</w:t>
            </w:r>
            <w:r>
              <w:rPr>
                <w:rFonts w:ascii="Arial" w:hAnsi="Arial" w:cs="Arial"/>
                <w:sz w:val="20"/>
                <w:szCs w:val="20"/>
              </w:rPr>
              <w:t xml:space="preserve"> 195 małych kart, 1 instrukcja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116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Rozwijanie języka ze specjalistyczną wiedzą. 6 szuflad w komodzie do nauki języka, w każdej znajdują się karty do poszczególnych tematów.  Zawartość: 136 olaminowanych kart, plansze do układania kart, 1 instrukcja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117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Teatrzyk ze stel</w:t>
            </w:r>
            <w:r w:rsidRPr="002A4EA9">
              <w:rPr>
                <w:rFonts w:ascii="Arial" w:hAnsi="Arial" w:cs="Arial"/>
                <w:sz w:val="20"/>
                <w:szCs w:val="20"/>
              </w:rPr>
              <w:t>ażem. Kolorowy teatrzyk na stelażu z ruchomą kurtyną. Wymiary: 87 x 168 cm (szer. x wys.)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118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Parawan wysoki- teatrzyk. W dole okienka teatrzyk posiada wytrzymałe, dokręcane do stelaża wz</w:t>
            </w:r>
            <w:r>
              <w:rPr>
                <w:rFonts w:ascii="Arial" w:hAnsi="Arial" w:cs="Arial"/>
                <w:sz w:val="20"/>
                <w:szCs w:val="20"/>
              </w:rPr>
              <w:t>mocnienie. Wymiary:  87 x 168 cm</w:t>
            </w:r>
            <w:r w:rsidRPr="002A4EA9">
              <w:rPr>
                <w:rFonts w:ascii="Arial" w:hAnsi="Arial" w:cs="Arial"/>
                <w:sz w:val="20"/>
                <w:szCs w:val="20"/>
              </w:rPr>
              <w:t xml:space="preserve"> (szer. x wys.)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119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Torba z pacynkami. Zestaw 14 kolorowych, bajkowych pacynek w torbie z uchwytami do przenoszenia. W zestawie 14 pacynek; wymiary zamkniętej torby: 64 x 47 cm; wymiary otwartej torby: 64 x 94 cm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siążka i pomoc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"Bajdobrzenie na szkolnej scenie." Małgorzata Barańska, Andrzej Filar + płyta CD. Książka; Inscenizacje popularnych i lubianych baśni: Śpiąca Królewna, Tomcio Paluch, Brzydkie Kaczątko, Kopciuszek, Kot w Butach, Czerwony Kapturek, Jędrek Jeżyk. Płyta CD, format 240 str.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121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"Bajka muzyczna o psotnym Skrzaciku". Na płycie znajduje się 11 piosenek i 3 aranżacje instrumentalne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122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"Łamigłówki słowne". Drewniane kosteczki z literkami, ; 145 sztuk o wymiarach 1,1 x 1,1 ; podstawa o wymiarach 18 x 18 cm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123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Scriba - Junior.  Gra słowna w dwóch wariantach. Zawartość gry: 1 dwustronna plansza o wymiarach 42,3 x 34,9 cm; 106 tabliczek z literkami o wymiarach 1,8 x 1,9 cm; 2 tabliczki puste; 45 okrągłych żetonów o średnicy 1,9 cm; woreczek z tkaniny; długopis; notes do zapisu punktacji; instrukcja;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124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2A4EA9">
              <w:rPr>
                <w:rFonts w:ascii="Arial" w:hAnsi="Arial" w:cs="Arial"/>
                <w:sz w:val="20"/>
                <w:szCs w:val="20"/>
              </w:rPr>
              <w:t>siążka i pomoc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"Inteligencje wielorakie w nauczaniu ortografii. - 7 walizek". Danuta Gmosińska, Wioletta Woźniak. Książka, teczki z tekstami i materiałami (m. in. karty pracy do kserowania). W teczce zbiór ponad 700 wyrazów z rz, ż, ó, u, h i ch; format A 4; 118 kolorowych i czarno-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A4EA9">
              <w:rPr>
                <w:rFonts w:ascii="Arial" w:hAnsi="Arial" w:cs="Arial"/>
                <w:sz w:val="20"/>
                <w:szCs w:val="20"/>
              </w:rPr>
              <w:t>białych kart; 2 teczki;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125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Poznajemy miasta Polski- Multimedialny program terapeutyczny. 20 plansz A3; zdjęcia i uproszczone rysunki oraz herby miast; książeczka z legendami oraz rysunkami do pokolorowania (do kserowania)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126</w:t>
            </w:r>
          </w:p>
        </w:tc>
        <w:tc>
          <w:tcPr>
            <w:tcW w:w="2902" w:type="dxa"/>
            <w:vAlign w:val="center"/>
          </w:tcPr>
          <w:p w:rsidR="00C54701" w:rsidRDefault="00C54701" w:rsidP="007F5B05">
            <w:pPr>
              <w:jc w:val="center"/>
            </w:pPr>
            <w:r w:rsidRPr="00ED22FB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Pakiet zdjęć - rzeczowniki, czasowniki i przymiotniki. Pakiet zdjęć; 275 zdjęć o wymiarach 11 x 14 cm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127</w:t>
            </w:r>
          </w:p>
        </w:tc>
        <w:tc>
          <w:tcPr>
            <w:tcW w:w="2902" w:type="dxa"/>
            <w:vAlign w:val="center"/>
          </w:tcPr>
          <w:p w:rsidR="00C54701" w:rsidRDefault="00C54701" w:rsidP="007F5B05">
            <w:pPr>
              <w:jc w:val="center"/>
            </w:pPr>
            <w:r w:rsidRPr="00ED22FB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"Opowiedz o tym! "Zestaw zawierający 26 różnych opowieści w formie kart obrazowych (na jedną historię przypada od 4 do 7 kart)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128</w:t>
            </w:r>
          </w:p>
        </w:tc>
        <w:tc>
          <w:tcPr>
            <w:tcW w:w="2902" w:type="dxa"/>
            <w:vAlign w:val="center"/>
          </w:tcPr>
          <w:p w:rsidR="00C54701" w:rsidRDefault="00C54701" w:rsidP="007F5B05">
            <w:pPr>
              <w:jc w:val="center"/>
            </w:pPr>
            <w:r w:rsidRPr="00ED22FB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"Poznajemy zawody". Gra- loteryjka. Zawiera 6 plansz o wym.17,5 x 11,7cm., ruletkę, 36 kartoników z narzędziami.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129</w:t>
            </w:r>
          </w:p>
        </w:tc>
        <w:tc>
          <w:tcPr>
            <w:tcW w:w="2902" w:type="dxa"/>
            <w:vAlign w:val="center"/>
          </w:tcPr>
          <w:p w:rsidR="00C54701" w:rsidRDefault="00C54701" w:rsidP="007F5B05">
            <w:pPr>
              <w:jc w:val="center"/>
            </w:pPr>
            <w:r w:rsidRPr="00ED22FB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"Co do czego Tato?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A4EA9">
              <w:rPr>
                <w:rFonts w:ascii="Arial" w:hAnsi="Arial" w:cs="Arial"/>
                <w:sz w:val="20"/>
                <w:szCs w:val="20"/>
              </w:rPr>
              <w:t>Gra planszowa, zawiera 108 szt. Kart, planszę, 4 szt. pionków, klepsydrę, kostkę do gry, instrukcję.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130</w:t>
            </w:r>
          </w:p>
        </w:tc>
        <w:tc>
          <w:tcPr>
            <w:tcW w:w="2902" w:type="dxa"/>
            <w:vAlign w:val="center"/>
          </w:tcPr>
          <w:p w:rsidR="00C54701" w:rsidRDefault="00C54701" w:rsidP="007F5B05">
            <w:pPr>
              <w:jc w:val="center"/>
            </w:pPr>
            <w:r w:rsidRPr="00ED22FB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"Gra Pim Pam". Gra planszowa. Zawiera: 3 dwustronne plansze  z obrazkami, koło do losowania literek.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131</w:t>
            </w:r>
          </w:p>
        </w:tc>
        <w:tc>
          <w:tcPr>
            <w:tcW w:w="2902" w:type="dxa"/>
            <w:vAlign w:val="center"/>
          </w:tcPr>
          <w:p w:rsidR="00C54701" w:rsidRDefault="00C54701" w:rsidP="007F5B05">
            <w:pPr>
              <w:jc w:val="center"/>
            </w:pPr>
            <w:r w:rsidRPr="00ED22FB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"Pacynki- zwierzęta domowe". Zestaw 6 pacynek o wys. 24 cm.: kogut, krowa, kaczka, mysz, pies, kot.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132</w:t>
            </w:r>
          </w:p>
        </w:tc>
        <w:tc>
          <w:tcPr>
            <w:tcW w:w="2902" w:type="dxa"/>
            <w:vAlign w:val="center"/>
          </w:tcPr>
          <w:p w:rsidR="00C54701" w:rsidRDefault="00C54701" w:rsidP="007F5B05">
            <w:pPr>
              <w:jc w:val="center"/>
            </w:pPr>
            <w:r w:rsidRPr="00ED22FB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"Pacynki- dzikie zwierzęta". Zestaw 6 pacynek o wys.24 cm. : lew, małpa, królik, tygrys, hipopotam, miś.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133</w:t>
            </w:r>
          </w:p>
        </w:tc>
        <w:tc>
          <w:tcPr>
            <w:tcW w:w="2902" w:type="dxa"/>
            <w:vAlign w:val="center"/>
          </w:tcPr>
          <w:p w:rsidR="00C54701" w:rsidRDefault="00C54701" w:rsidP="007F5B05">
            <w:pPr>
              <w:jc w:val="center"/>
            </w:pPr>
            <w:r w:rsidRPr="00ED22FB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"Język polski. Czytam i piszę. Klasa 0-3". Interaktywna nauka języka polskiego.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A4EA9">
              <w:rPr>
                <w:rFonts w:ascii="Arial" w:hAnsi="Arial" w:cs="Arial"/>
                <w:sz w:val="20"/>
                <w:szCs w:val="20"/>
              </w:rPr>
              <w:t>Program multimedialny.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134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"Pacynki Czerwony Kapturek, Świnki trzy." Zestaw zawierający 8 pacynek, płytę CD, książeczkę z dialogami dwóch bajek: Czerwony Kapturek i Świnki trzy.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135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"Pacynki: Małpka Czarodziejka. Głos Koguta". Zestaw zawierający 8 pacynek, płytę CD, książeczkę z dialogami dwóch bajek.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2A4EA9" w:rsidTr="007F5B05">
        <w:tc>
          <w:tcPr>
            <w:tcW w:w="585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136</w:t>
            </w:r>
          </w:p>
        </w:tc>
        <w:tc>
          <w:tcPr>
            <w:tcW w:w="2902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2A4EA9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13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"Pacynki: Poznajemy emocje. Dwie twarze." Zestaw zawierający 6 pacynek, płytę CD.</w:t>
            </w:r>
          </w:p>
        </w:tc>
        <w:tc>
          <w:tcPr>
            <w:tcW w:w="1471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895" w:type="dxa"/>
            <w:vAlign w:val="center"/>
          </w:tcPr>
          <w:p w:rsidR="00C54701" w:rsidRPr="002A4EA9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A4EA9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</w:tbl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Default="00C54701" w:rsidP="00B65A08">
      <w:pPr>
        <w:pStyle w:val="BodyText3"/>
        <w:tabs>
          <w:tab w:val="left" w:pos="180"/>
        </w:tabs>
        <w:suppressAutoHyphens/>
        <w:rPr>
          <w:sz w:val="28"/>
          <w:szCs w:val="28"/>
        </w:rPr>
      </w:pPr>
      <w:r>
        <w:rPr>
          <w:b/>
          <w:szCs w:val="24"/>
        </w:rPr>
        <w:t xml:space="preserve">CZĘŚĆ 7- </w:t>
      </w:r>
      <w:r w:rsidRPr="002E5D04">
        <w:rPr>
          <w:sz w:val="28"/>
          <w:szCs w:val="28"/>
        </w:rPr>
        <w:t>Dostawa pomocy dydaktycznych do realizacji zajęć w Zespole Szkół nr 10 Szkole Podstawowej nr 10 z Oddziałami Integracyjnymi im. Olimpijczyków Polskich w Suwałkach, ul. Antoniewicza 5.</w:t>
      </w:r>
    </w:p>
    <w:p w:rsidR="00C54701" w:rsidRDefault="00C54701" w:rsidP="00B65A08">
      <w:pPr>
        <w:pStyle w:val="BodyText3"/>
        <w:tabs>
          <w:tab w:val="left" w:pos="180"/>
        </w:tabs>
        <w:suppressAutoHyphens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80"/>
        <w:gridCol w:w="2801"/>
        <w:gridCol w:w="6251"/>
        <w:gridCol w:w="1436"/>
        <w:gridCol w:w="916"/>
      </w:tblGrid>
      <w:tr w:rsidR="00C54701" w:rsidRPr="00FF4E28" w:rsidTr="007F5B05">
        <w:tc>
          <w:tcPr>
            <w:tcW w:w="58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Lp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Nazwa towaru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Opis towaru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Jm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 kontrolny PUS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12 kostek w pudełeczku zamykanym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Liczę w pamięci 1</w:t>
            </w:r>
            <w:r w:rsidRPr="00FF4E28">
              <w:rPr>
                <w:rFonts w:ascii="Arial" w:hAnsi="Arial" w:cs="Arial"/>
                <w:sz w:val="20"/>
                <w:szCs w:val="20"/>
              </w:rPr>
              <w:t>. Dod</w:t>
            </w:r>
            <w:r>
              <w:rPr>
                <w:rFonts w:ascii="Arial" w:hAnsi="Arial" w:cs="Arial"/>
                <w:sz w:val="20"/>
                <w:szCs w:val="20"/>
              </w:rPr>
              <w:t>awanie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i odej</w:t>
            </w:r>
            <w:r>
              <w:rPr>
                <w:rFonts w:ascii="Arial" w:hAnsi="Arial" w:cs="Arial"/>
                <w:sz w:val="20"/>
                <w:szCs w:val="20"/>
              </w:rPr>
              <w:t>mowanie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w zakresie 20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t>Dorota Cudnik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C54701" w:rsidRPr="001B730F" w:rsidRDefault="00C54701" w:rsidP="007F5B05">
            <w:pPr>
              <w:pStyle w:val="Heading1"/>
            </w:pPr>
            <w:r w:rsidRPr="00FF4E28">
              <w:rPr>
                <w:rFonts w:ascii="Arial" w:hAnsi="Arial" w:cs="Arial"/>
                <w:sz w:val="20"/>
              </w:rPr>
              <w:t>Liczę w pamięci 2. Dod</w:t>
            </w:r>
            <w:r>
              <w:rPr>
                <w:rFonts w:ascii="Arial" w:hAnsi="Arial" w:cs="Arial"/>
                <w:sz w:val="20"/>
              </w:rPr>
              <w:t>awanie</w:t>
            </w:r>
            <w:r w:rsidRPr="00FF4E28">
              <w:rPr>
                <w:rFonts w:ascii="Arial" w:hAnsi="Arial" w:cs="Arial"/>
                <w:sz w:val="20"/>
              </w:rPr>
              <w:t xml:space="preserve"> i odej</w:t>
            </w:r>
            <w:r>
              <w:rPr>
                <w:rFonts w:ascii="Arial" w:hAnsi="Arial" w:cs="Arial"/>
                <w:sz w:val="20"/>
              </w:rPr>
              <w:t>mowanie</w:t>
            </w:r>
            <w:r w:rsidRPr="00FF4E28">
              <w:rPr>
                <w:rFonts w:ascii="Arial" w:hAnsi="Arial" w:cs="Arial"/>
                <w:sz w:val="20"/>
              </w:rPr>
              <w:t xml:space="preserve"> w zakresie 20</w:t>
            </w:r>
            <w:r>
              <w:rPr>
                <w:rFonts w:ascii="Arial" w:hAnsi="Arial" w:cs="Arial"/>
                <w:sz w:val="20"/>
              </w:rPr>
              <w:t xml:space="preserve">, </w:t>
            </w:r>
            <w:r>
              <w:t>Dorota Cudnik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Liczę w pamięci 3. Dodawanie i odejmowanie  w za 100 B. Świdnicki, s. 32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Liczę w pamięci 4. Mnożenie i dzielenie w zakresie  100 B. Świdnicki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Liczę w pamięci 5. Dodawanie i odejmowanie w zakresie 1000 B. Świdnicki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Ortografia ch – 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W. Śliwerska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Ortografia rz – ż - </w:t>
            </w:r>
            <w:r w:rsidRPr="00FF4E28">
              <w:rPr>
                <w:rFonts w:ascii="Arial" w:hAnsi="Arial" w:cs="Arial"/>
                <w:sz w:val="20"/>
                <w:szCs w:val="20"/>
              </w:rPr>
              <w:t>W. Śliwerska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Ortografia ó – u, W. Śliwerska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Ortografi</w:t>
            </w:r>
            <w:r>
              <w:rPr>
                <w:rFonts w:ascii="Arial" w:hAnsi="Arial" w:cs="Arial"/>
                <w:sz w:val="20"/>
                <w:szCs w:val="20"/>
              </w:rPr>
              <w:t>a zmiękczenia, A. Sawińska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Rusz głową 1 – gry i zab</w:t>
            </w:r>
            <w:r>
              <w:rPr>
                <w:rFonts w:ascii="Arial" w:hAnsi="Arial" w:cs="Arial"/>
                <w:sz w:val="20"/>
                <w:szCs w:val="20"/>
              </w:rPr>
              <w:t>awy logiczne B. Świdnicki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Rusz głową 2 – gry i zab</w:t>
            </w:r>
            <w:r>
              <w:rPr>
                <w:rFonts w:ascii="Arial" w:hAnsi="Arial" w:cs="Arial"/>
                <w:sz w:val="20"/>
                <w:szCs w:val="20"/>
              </w:rPr>
              <w:t>awy logiczne B. Świdnicki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Rzeczownik 1 – gramat</w:t>
            </w:r>
            <w:r>
              <w:rPr>
                <w:rFonts w:ascii="Arial" w:hAnsi="Arial" w:cs="Arial"/>
                <w:sz w:val="20"/>
                <w:szCs w:val="20"/>
              </w:rPr>
              <w:t>yka j. polski H. Cybulska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Rzeczownik 2 – gramatyka j. pol</w:t>
            </w:r>
            <w:r>
              <w:rPr>
                <w:rFonts w:ascii="Arial" w:hAnsi="Arial" w:cs="Arial"/>
                <w:sz w:val="20"/>
                <w:szCs w:val="20"/>
              </w:rPr>
              <w:t>skiego H. Cybulska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Skoncentruj się 1 – za</w:t>
            </w:r>
            <w:r>
              <w:rPr>
                <w:rFonts w:ascii="Arial" w:hAnsi="Arial" w:cs="Arial"/>
                <w:sz w:val="20"/>
                <w:szCs w:val="20"/>
              </w:rPr>
              <w:t>bawy logiczne  D. Pyrgies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Skoncentruj się 2 – z</w:t>
            </w:r>
            <w:r>
              <w:rPr>
                <w:rFonts w:ascii="Arial" w:hAnsi="Arial" w:cs="Arial"/>
                <w:sz w:val="20"/>
                <w:szCs w:val="20"/>
              </w:rPr>
              <w:t>abawy logiczne D. Pyrgies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już potrafię 1 – ćwiczenia utrwalające D. Pyrgies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już potrafię 2 – ćwiczenia utrwalajace D. Pyrgies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Zeg</w:t>
            </w:r>
            <w:r>
              <w:rPr>
                <w:rFonts w:ascii="Arial" w:hAnsi="Arial" w:cs="Arial"/>
                <w:sz w:val="20"/>
                <w:szCs w:val="20"/>
              </w:rPr>
              <w:t>ar i kalendarz D. Pyrgies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</w:t>
            </w:r>
            <w:r>
              <w:rPr>
                <w:rFonts w:ascii="Arial" w:hAnsi="Arial" w:cs="Arial"/>
                <w:sz w:val="20"/>
                <w:szCs w:val="20"/>
              </w:rPr>
              <w:t>a w orientacji D. Pyrgies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ABC 3 dwuznaki D. Pyrgies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Zgadywanki Jesień M. Krupska, E. Pryzowicz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2801" w:type="dxa"/>
            <w:vAlign w:val="center"/>
          </w:tcPr>
          <w:p w:rsidR="00C54701" w:rsidRDefault="00C54701" w:rsidP="007F5B05">
            <w:pPr>
              <w:jc w:val="center"/>
            </w:pPr>
            <w:r>
              <w:t>książka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Łatwe ćwiczenia</w:t>
            </w:r>
            <w:r>
              <w:rPr>
                <w:rFonts w:ascii="Arial" w:hAnsi="Arial" w:cs="Arial"/>
                <w:sz w:val="20"/>
                <w:szCs w:val="20"/>
              </w:rPr>
              <w:t xml:space="preserve"> do nauki czytania 4 D. Pyrgies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251" w:type="dxa"/>
            <w:vAlign w:val="center"/>
          </w:tcPr>
          <w:p w:rsidR="00C54701" w:rsidRPr="009D7DD6" w:rsidRDefault="00C54701" w:rsidP="007F5B05">
            <w:pPr>
              <w:pStyle w:val="Heading1"/>
              <w:rPr>
                <w:sz w:val="22"/>
                <w:szCs w:val="22"/>
              </w:rPr>
            </w:pPr>
            <w:r w:rsidRPr="009D7DD6">
              <w:rPr>
                <w:sz w:val="22"/>
                <w:szCs w:val="22"/>
              </w:rPr>
              <w:t>Ortograffiti z Bratkiem 1</w:t>
            </w:r>
          </w:p>
          <w:p w:rsidR="00C54701" w:rsidRPr="009D7DD6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</w:rPr>
            </w:pPr>
            <w:r w:rsidRPr="009D7DD6">
              <w:rPr>
                <w:rFonts w:ascii="Times New Roman" w:hAnsi="Times New Roman"/>
              </w:rPr>
              <w:t xml:space="preserve"> I. Mańkowska, M. Rożyńska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2801" w:type="dxa"/>
            <w:vAlign w:val="center"/>
          </w:tcPr>
          <w:p w:rsidR="00C54701" w:rsidRDefault="00C54701" w:rsidP="007F5B05">
            <w:pPr>
              <w:jc w:val="center"/>
            </w:pPr>
            <w:r>
              <w:t>książka</w:t>
            </w:r>
          </w:p>
        </w:tc>
        <w:tc>
          <w:tcPr>
            <w:tcW w:w="6251" w:type="dxa"/>
            <w:vAlign w:val="center"/>
          </w:tcPr>
          <w:p w:rsidR="00C54701" w:rsidRPr="009D7DD6" w:rsidRDefault="00C54701" w:rsidP="007F5B05">
            <w:pPr>
              <w:pStyle w:val="Heading1"/>
              <w:rPr>
                <w:sz w:val="22"/>
                <w:szCs w:val="22"/>
              </w:rPr>
            </w:pPr>
            <w:r w:rsidRPr="009D7DD6">
              <w:rPr>
                <w:sz w:val="22"/>
                <w:szCs w:val="22"/>
              </w:rPr>
              <w:t>ORTOGRAFFITI z Bratkiem,</w:t>
            </w:r>
          </w:p>
          <w:p w:rsidR="00C54701" w:rsidRPr="009D7DD6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</w:rPr>
            </w:pPr>
            <w:r w:rsidRPr="009D7DD6">
              <w:rPr>
                <w:rFonts w:ascii="Times New Roman" w:hAnsi="Times New Roman"/>
              </w:rPr>
              <w:t xml:space="preserve"> Klasy II , I. Mańkowska, M. Rożyńska, 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edukacyjn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Domino – cyfry Willy”ego-32 drew</w:t>
            </w:r>
            <w:r>
              <w:rPr>
                <w:rFonts w:ascii="Arial" w:hAnsi="Arial" w:cs="Arial"/>
                <w:sz w:val="20"/>
                <w:szCs w:val="20"/>
              </w:rPr>
              <w:t xml:space="preserve">niane </w:t>
            </w:r>
            <w:r w:rsidRPr="00FF4E28">
              <w:rPr>
                <w:rFonts w:ascii="Arial" w:hAnsi="Arial" w:cs="Arial"/>
                <w:sz w:val="20"/>
                <w:szCs w:val="20"/>
              </w:rPr>
              <w:t>klocki domino(12x6cm), motywy zwierzęce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27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edukacyjna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Porządkowe pierścieni</w:t>
            </w:r>
            <w:r>
              <w:rPr>
                <w:rFonts w:ascii="Arial" w:hAnsi="Arial" w:cs="Arial"/>
                <w:sz w:val="20"/>
                <w:szCs w:val="20"/>
              </w:rPr>
              <w:t xml:space="preserve">e i </w:t>
            </w:r>
            <w:r w:rsidRPr="00FF4E28">
              <w:rPr>
                <w:rFonts w:ascii="Arial" w:hAnsi="Arial" w:cs="Arial"/>
                <w:sz w:val="20"/>
                <w:szCs w:val="20"/>
              </w:rPr>
              <w:t>tabliczki ze sklejki przedst</w:t>
            </w:r>
            <w:r>
              <w:rPr>
                <w:rFonts w:ascii="Arial" w:hAnsi="Arial" w:cs="Arial"/>
                <w:sz w:val="20"/>
                <w:szCs w:val="20"/>
              </w:rPr>
              <w:t>awiające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liczby od 1-10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28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FF4E28">
              <w:rPr>
                <w:rFonts w:ascii="Arial" w:hAnsi="Arial" w:cs="Arial"/>
                <w:sz w:val="20"/>
                <w:szCs w:val="20"/>
              </w:rPr>
              <w:t>aga z odważnikami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Do eksperymentowania z płynami, 2 pojemniki po 1000ml + odważniki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29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ra edukacyjna 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81 kostek drewnianych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30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edukacyjna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Deseczka ilościowa -w górnym rzędzie 5 otworów przy liczbach od 6 do 10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31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LOGICO Piccolo-Geometria 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32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LOGICO Piccolo-Działania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Matemat</w:t>
            </w:r>
            <w:r>
              <w:rPr>
                <w:rFonts w:ascii="Arial" w:hAnsi="Arial" w:cs="Arial"/>
                <w:sz w:val="20"/>
                <w:szCs w:val="20"/>
              </w:rPr>
              <w:t>yczne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33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orale matematyczne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Zestaw 100 korali pomoc w liczeniu i wyk. Działań w zakr. 100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34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komputerowe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Logo obrazki cz.2 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35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komputerowe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Logo rymy. Szereg słyszący.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36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komputerowe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Logo obrazki cz. 1 -terapia szeregu słyszącego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37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komputerowe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Logopedyczne zabawy cz.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>I zawiera 5 lub 6 gier komp.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38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komputerowe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Logopedyczne zabawy cz. II –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>zaw. 5 lub 6 gier komp.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39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“Logopedyczne rybki 5” I. Michalak Widera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40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 – ćwiczenie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100 ćwiczeń poprawiających </w:t>
            </w:r>
            <w:r>
              <w:rPr>
                <w:rFonts w:ascii="Arial" w:hAnsi="Arial" w:cs="Arial"/>
                <w:sz w:val="20"/>
                <w:szCs w:val="20"/>
              </w:rPr>
              <w:t>koncentrację E. M. Skore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41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100 tekstów do ćwiczeń logopedycznych E. M. Skorek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42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Gra logopedyczna 3 słowa- zaw.opak.:117 żetonów z literkami+kostka do gry+4 pionki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43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Bystre oczko – komplet siedmiu gier logopedycznych. 210 twardych plakietek(4,3x4,3)+4plansze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uzzle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Łamigłówka – plansza+zestaw małych kartoników literek+podkładka drewniana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domino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Domino obrazkowe przedstawiające 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Zwierzęta</w:t>
            </w:r>
            <w:r>
              <w:rPr>
                <w:rFonts w:ascii="Arial" w:hAnsi="Arial" w:cs="Arial"/>
                <w:sz w:val="20"/>
                <w:szCs w:val="20"/>
              </w:rPr>
              <w:t xml:space="preserve"> domowe. 28Elem domina+10 plastikowych </w:t>
            </w:r>
            <w:r w:rsidRPr="00FF4E28">
              <w:rPr>
                <w:rFonts w:ascii="Arial" w:hAnsi="Arial" w:cs="Arial"/>
                <w:sz w:val="20"/>
                <w:szCs w:val="20"/>
              </w:rPr>
              <w:t>podstawek.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46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domino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Domino sylabowe “LO-GO” 28 elem.domina+10 plastikowych </w:t>
            </w:r>
            <w:r w:rsidRPr="00FF4E28">
              <w:rPr>
                <w:rFonts w:ascii="Arial" w:hAnsi="Arial" w:cs="Arial"/>
                <w:sz w:val="20"/>
                <w:szCs w:val="20"/>
              </w:rPr>
              <w:t>podstawek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47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logopedyczna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Drabina 1 – 1 plansza (4puzlzle) + 4pionki + 240  kartek z wyrazami+ 1 kostka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48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karty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logopedyczna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Drabina 2 – 1 plansza (4 puzzle) + 4 pionki + 240 kartek z wyrazami + 1 kostka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49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arty ćwiczeń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Przyimki – 20 kartek tektur. A4 z rysunkami +44 plakietki(obrazki) + 60 etykietek kartonowych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50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arty ćwiczeń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Przeciwieństwa – 20 kart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z rysunkami + 44 plakietki</w:t>
            </w:r>
            <w:r>
              <w:rPr>
                <w:rFonts w:ascii="Arial" w:hAnsi="Arial" w:cs="Arial"/>
                <w:sz w:val="20"/>
                <w:szCs w:val="20"/>
              </w:rPr>
              <w:t xml:space="preserve">(obrazki)+60 etykietek </w:t>
            </w:r>
            <w:r w:rsidRPr="00036B9A">
              <w:rPr>
                <w:rFonts w:ascii="Arial" w:hAnsi="Arial" w:cs="Arial"/>
                <w:sz w:val="20"/>
                <w:szCs w:val="20"/>
              </w:rPr>
              <w:t>kartonowowych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51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FF4E28">
              <w:rPr>
                <w:rFonts w:ascii="Arial" w:hAnsi="Arial" w:cs="Arial"/>
                <w:sz w:val="20"/>
                <w:szCs w:val="20"/>
              </w:rPr>
              <w:t>eczka logopedyczna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Na tropach głoski “sz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52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FF4E28">
              <w:rPr>
                <w:rFonts w:ascii="Arial" w:hAnsi="Arial" w:cs="Arial"/>
                <w:sz w:val="20"/>
                <w:szCs w:val="20"/>
              </w:rPr>
              <w:t>eczka logopedyczna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Cienie logopedyczne M. Faściszewska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53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“Żabka Rzekotka i jej drużyna” 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E. Rycombel 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54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Radosne “r” J. Skrzek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55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uzzle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“Domek Baby Jagi” 35 puzzli o wym.47x32cm-26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>wymiennych postaci zwierząt.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56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FF4E28">
              <w:rPr>
                <w:rFonts w:ascii="Arial" w:hAnsi="Arial" w:cs="Arial"/>
                <w:sz w:val="20"/>
                <w:szCs w:val="20"/>
              </w:rPr>
              <w:t>kładanka edukacyjna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Zajęcia Smoka Cmoka 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FF4E28">
              <w:rPr>
                <w:rFonts w:ascii="Arial" w:hAnsi="Arial" w:cs="Arial"/>
                <w:sz w:val="20"/>
                <w:szCs w:val="20"/>
              </w:rPr>
              <w:t>kładanka logopedyczna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Łamigłówki logopedyczne- </w:t>
            </w:r>
            <w:r w:rsidRPr="00FF4E28">
              <w:rPr>
                <w:rFonts w:ascii="Arial" w:hAnsi="Arial" w:cs="Arial"/>
                <w:sz w:val="20"/>
                <w:szCs w:val="20"/>
              </w:rPr>
              <w:t>Romana Sprawka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58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omoc logopedyczna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“Logopedyczne rybki 4” I. Michalak </w:t>
            </w:r>
            <w:r w:rsidRPr="00036B9A">
              <w:rPr>
                <w:rFonts w:ascii="Arial" w:hAnsi="Arial" w:cs="Arial"/>
                <w:sz w:val="20"/>
                <w:szCs w:val="20"/>
              </w:rPr>
              <w:t xml:space="preserve">Widera 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59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dydaktyczna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Sylaby w dominie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arta badania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Sprawdź jak mówię E. Stecko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61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locki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Mozaika – drewniane klocki 48 drewnianych elementów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Kpl.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62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locki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Tubi – klocki 90 kolorowych elementów w woreczku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Kpl.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63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omoc logopedyczna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Magiczna piłeczka do ćwiczeń oddechowych: fajka z koszyczkiem+2 styropianowe piłeczki.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64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Jąkanie – księga pytań </w:t>
            </w:r>
            <w:r>
              <w:rPr>
                <w:rFonts w:ascii="Arial" w:hAnsi="Arial" w:cs="Arial"/>
                <w:sz w:val="20"/>
                <w:szCs w:val="20"/>
              </w:rPr>
              <w:t>i odpowiedzi Z. Tarkowski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65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Profilaktyka jąkania i niepłyn</w:t>
            </w:r>
            <w:r>
              <w:rPr>
                <w:rFonts w:ascii="Arial" w:hAnsi="Arial" w:cs="Arial"/>
                <w:sz w:val="20"/>
                <w:szCs w:val="20"/>
              </w:rPr>
              <w:t>ność  mówienia L. Lichota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66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Dni tygodnia, pory roku,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miesiąca M. Bogdanowiec, M. Rożyńska 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67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</w:t>
            </w:r>
            <w:r w:rsidRPr="00FF4E28">
              <w:rPr>
                <w:rFonts w:ascii="Arial" w:hAnsi="Arial" w:cs="Arial"/>
                <w:sz w:val="20"/>
                <w:szCs w:val="20"/>
              </w:rPr>
              <w:t>istoryjka obrazkowa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Historyjki obrazkowe aktywujące mowę M. Barańska 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68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FF4E28">
              <w:rPr>
                <w:rFonts w:ascii="Arial" w:hAnsi="Arial" w:cs="Arial"/>
                <w:sz w:val="20"/>
                <w:szCs w:val="20"/>
              </w:rPr>
              <w:t>aptop edukacyjny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Kubuś Puchatek uczy w języku polskim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69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FF4E28">
              <w:rPr>
                <w:rFonts w:ascii="Arial" w:hAnsi="Arial" w:cs="Arial"/>
                <w:sz w:val="20"/>
                <w:szCs w:val="20"/>
              </w:rPr>
              <w:t>kładanka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Piramida logopedyczna 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70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Puzzle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FF4E28">
              <w:rPr>
                <w:rFonts w:ascii="Arial" w:hAnsi="Arial" w:cs="Arial"/>
                <w:sz w:val="20"/>
                <w:szCs w:val="20"/>
              </w:rPr>
              <w:t>Co to? Kto to?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w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wersji: Zawody,</w:t>
            </w:r>
            <w:r>
              <w:rPr>
                <w:rFonts w:ascii="Arial" w:hAnsi="Arial" w:cs="Arial"/>
                <w:sz w:val="20"/>
                <w:szCs w:val="20"/>
              </w:rPr>
              <w:t xml:space="preserve"> wym. 15,5x15,5x10; 12 plan; 36 </w:t>
            </w:r>
            <w:r w:rsidRPr="00FF4E28">
              <w:rPr>
                <w:rFonts w:ascii="Arial" w:hAnsi="Arial" w:cs="Arial"/>
                <w:sz w:val="20"/>
                <w:szCs w:val="20"/>
              </w:rPr>
              <w:t>elementów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71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Puzzle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FF4E28">
              <w:rPr>
                <w:rFonts w:ascii="Arial" w:hAnsi="Arial" w:cs="Arial"/>
                <w:sz w:val="20"/>
                <w:szCs w:val="20"/>
              </w:rPr>
              <w:t>Co to? Kto to?</w:t>
            </w:r>
            <w:r>
              <w:rPr>
                <w:rFonts w:ascii="Arial" w:hAnsi="Arial" w:cs="Arial"/>
                <w:sz w:val="20"/>
                <w:szCs w:val="20"/>
              </w:rPr>
              <w:t>”  w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wersji: Zwierzęta,</w:t>
            </w:r>
            <w:r>
              <w:rPr>
                <w:rFonts w:ascii="Arial" w:hAnsi="Arial" w:cs="Arial"/>
                <w:sz w:val="20"/>
                <w:szCs w:val="20"/>
              </w:rPr>
              <w:t xml:space="preserve"> wym. 15,5x15,5x10; 12 plan; 36 </w:t>
            </w:r>
            <w:r w:rsidRPr="00FF4E28">
              <w:rPr>
                <w:rFonts w:ascii="Arial" w:hAnsi="Arial" w:cs="Arial"/>
                <w:sz w:val="20"/>
                <w:szCs w:val="20"/>
              </w:rPr>
              <w:t>elementów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72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Puzzle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FF4E28">
              <w:rPr>
                <w:rFonts w:ascii="Arial" w:hAnsi="Arial" w:cs="Arial"/>
                <w:sz w:val="20"/>
                <w:szCs w:val="20"/>
              </w:rPr>
              <w:t>Co to? Kto to?</w:t>
            </w:r>
            <w:r>
              <w:rPr>
                <w:rFonts w:ascii="Arial" w:hAnsi="Arial" w:cs="Arial"/>
                <w:sz w:val="20"/>
                <w:szCs w:val="20"/>
              </w:rPr>
              <w:t xml:space="preserve">”  w </w:t>
            </w:r>
            <w:r w:rsidRPr="00FF4E28">
              <w:rPr>
                <w:rFonts w:ascii="Arial" w:hAnsi="Arial" w:cs="Arial"/>
                <w:sz w:val="20"/>
                <w:szCs w:val="20"/>
              </w:rPr>
              <w:t>wersji: Bajki,</w:t>
            </w:r>
            <w:r>
              <w:rPr>
                <w:rFonts w:ascii="Arial" w:hAnsi="Arial" w:cs="Arial"/>
                <w:sz w:val="20"/>
                <w:szCs w:val="20"/>
              </w:rPr>
              <w:t xml:space="preserve"> wym. 15,5x15,5x10; 12 plan; 36 </w:t>
            </w:r>
            <w:r w:rsidRPr="00FF4E28">
              <w:rPr>
                <w:rFonts w:ascii="Arial" w:hAnsi="Arial" w:cs="Arial"/>
                <w:sz w:val="20"/>
                <w:szCs w:val="20"/>
              </w:rPr>
              <w:t>elementów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73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locki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Drewniane klocki Bio-ćwiczenia rozw</w:t>
            </w:r>
            <w:r>
              <w:rPr>
                <w:rFonts w:ascii="Arial" w:hAnsi="Arial" w:cs="Arial"/>
                <w:sz w:val="20"/>
                <w:szCs w:val="20"/>
              </w:rPr>
              <w:t xml:space="preserve">ijające </w:t>
            </w:r>
            <w:r w:rsidRPr="00FF4E28">
              <w:rPr>
                <w:rFonts w:ascii="Arial" w:hAnsi="Arial" w:cs="Arial"/>
                <w:sz w:val="20"/>
                <w:szCs w:val="20"/>
              </w:rPr>
              <w:t>mowę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74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uzzle  logopedyczne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Bocian Klemens Kle-Kle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Gra Pory R</w:t>
            </w:r>
            <w:r w:rsidRPr="00FF4E28">
              <w:rPr>
                <w:rFonts w:ascii="Arial" w:hAnsi="Arial" w:cs="Arial"/>
                <w:sz w:val="20"/>
                <w:szCs w:val="20"/>
              </w:rPr>
              <w:t>oku Smoka Obiboka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76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iłeczka do masażu z kolcami – mała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Piłeczka do masażu antystresowego średnica 16cm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77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iłka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Piłka “Kangurek” - wym. 60cm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78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ruszka rehabilitacyjna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Gruszka rehabilitacyjna wym 100x49 cm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79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FF4E28">
              <w:rPr>
                <w:rFonts w:ascii="Arial" w:hAnsi="Arial" w:cs="Arial"/>
                <w:sz w:val="20"/>
                <w:szCs w:val="20"/>
              </w:rPr>
              <w:t>aterac dwuczęściowy składany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Materac dwuczęściowy składany – wym 170x65x5cm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80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oduszka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Poduszka sensoryczna – wym 30cm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81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FF4E28">
              <w:rPr>
                <w:rFonts w:ascii="Arial" w:hAnsi="Arial" w:cs="Arial"/>
                <w:sz w:val="20"/>
                <w:szCs w:val="20"/>
              </w:rPr>
              <w:t>aterac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Materac korekcyjny  -wymiary 1400x600x40cm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82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FF4E28">
              <w:rPr>
                <w:rFonts w:ascii="Arial" w:hAnsi="Arial" w:cs="Arial"/>
                <w:sz w:val="20"/>
                <w:szCs w:val="20"/>
              </w:rPr>
              <w:t>aśmy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FF4E28">
              <w:rPr>
                <w:rFonts w:ascii="Arial" w:hAnsi="Arial" w:cs="Arial"/>
                <w:sz w:val="20"/>
                <w:szCs w:val="20"/>
              </w:rPr>
              <w:t>aśmy elastyczne do ćwiczeń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Kpl.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83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FF4E28">
              <w:rPr>
                <w:rFonts w:ascii="Arial" w:hAnsi="Arial" w:cs="Arial"/>
                <w:sz w:val="20"/>
                <w:szCs w:val="20"/>
              </w:rPr>
              <w:t>oreczki z grochem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Woreczki z grochem ( 12x12cm)   100g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FF4E28">
              <w:rPr>
                <w:rFonts w:ascii="Arial" w:hAnsi="Arial" w:cs="Arial"/>
                <w:sz w:val="20"/>
                <w:szCs w:val="20"/>
              </w:rPr>
              <w:t>zarfy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Szarfy ( 120x4cm )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85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programy multimedialne 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“Porusz umysł”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86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“Co to? Kto to?” ćwiczenia i zabawy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87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rogramy multimedialne 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“Wyspa Skarbów”</w:t>
            </w:r>
            <w:r>
              <w:rPr>
                <w:rFonts w:ascii="Arial" w:hAnsi="Arial" w:cs="Arial"/>
                <w:sz w:val="20"/>
                <w:szCs w:val="20"/>
              </w:rPr>
              <w:t>. Matematyka na wesoło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88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“Młody Geniusz”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89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“Dyslektyk 2”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 – pak. Edu CD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“Młody Einstein” Różowy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91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“Młody Einstein” Niebieski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92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 Edukacja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Alfabet, nauka czytania i pisania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93</w:t>
            </w:r>
          </w:p>
        </w:tc>
        <w:tc>
          <w:tcPr>
            <w:tcW w:w="2801" w:type="dxa"/>
            <w:vAlign w:val="center"/>
          </w:tcPr>
          <w:p w:rsidR="00C54701" w:rsidRDefault="00C54701" w:rsidP="007F5B05">
            <w:pPr>
              <w:jc w:val="center"/>
            </w:pPr>
            <w:r w:rsidRPr="00C921C1">
              <w:rPr>
                <w:rFonts w:ascii="Arial" w:hAnsi="Arial" w:cs="Arial"/>
                <w:sz w:val="20"/>
                <w:szCs w:val="20"/>
              </w:rPr>
              <w:t>programy multimedialne – płyty CD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 “Młody Einstein” - ćwiczenia logiczno – pamięciowe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2801" w:type="dxa"/>
            <w:vAlign w:val="center"/>
          </w:tcPr>
          <w:p w:rsidR="00C54701" w:rsidRDefault="00C54701" w:rsidP="007F5B05">
            <w:pPr>
              <w:jc w:val="center"/>
            </w:pPr>
            <w:r w:rsidRPr="00C921C1">
              <w:rPr>
                <w:rFonts w:ascii="Arial" w:hAnsi="Arial" w:cs="Arial"/>
                <w:sz w:val="20"/>
                <w:szCs w:val="20"/>
              </w:rPr>
              <w:t>programy multimedialne – płyty CD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>“Młody Einstein” - czytam i liczę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95</w:t>
            </w:r>
          </w:p>
        </w:tc>
        <w:tc>
          <w:tcPr>
            <w:tcW w:w="2801" w:type="dxa"/>
            <w:vAlign w:val="center"/>
          </w:tcPr>
          <w:p w:rsidR="00C54701" w:rsidRDefault="00C54701" w:rsidP="007F5B05">
            <w:pPr>
              <w:jc w:val="center"/>
            </w:pPr>
            <w:r w:rsidRPr="00C921C1">
              <w:rPr>
                <w:rFonts w:ascii="Arial" w:hAnsi="Arial" w:cs="Arial"/>
                <w:sz w:val="20"/>
                <w:szCs w:val="20"/>
              </w:rPr>
              <w:t>programy multimedialne – płyty CD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>“Młody Einstein” - sprawny umysł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96</w:t>
            </w:r>
          </w:p>
        </w:tc>
        <w:tc>
          <w:tcPr>
            <w:tcW w:w="2801" w:type="dxa"/>
            <w:vAlign w:val="center"/>
          </w:tcPr>
          <w:p w:rsidR="00C54701" w:rsidRDefault="00C54701" w:rsidP="007F5B05">
            <w:pPr>
              <w:jc w:val="center"/>
            </w:pPr>
            <w:r w:rsidRPr="00C921C1">
              <w:rPr>
                <w:rFonts w:ascii="Arial" w:hAnsi="Arial" w:cs="Arial"/>
                <w:sz w:val="20"/>
                <w:szCs w:val="20"/>
              </w:rPr>
              <w:t>programy multimedialne – płyty CD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>“Młody Einstein” - dźwięki, kształty, kolory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97</w:t>
            </w:r>
          </w:p>
        </w:tc>
        <w:tc>
          <w:tcPr>
            <w:tcW w:w="2801" w:type="dxa"/>
            <w:vAlign w:val="center"/>
          </w:tcPr>
          <w:p w:rsidR="00C54701" w:rsidRDefault="00C54701" w:rsidP="007F5B05">
            <w:pPr>
              <w:jc w:val="center"/>
            </w:pPr>
            <w:r w:rsidRPr="00C921C1">
              <w:rPr>
                <w:rFonts w:ascii="Arial" w:hAnsi="Arial" w:cs="Arial"/>
                <w:sz w:val="20"/>
                <w:szCs w:val="20"/>
              </w:rPr>
              <w:t>programy multimedialne – płyty CD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 “Ćwiczenia dla kl. I szkoły podstawowej”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98</w:t>
            </w:r>
          </w:p>
        </w:tc>
        <w:tc>
          <w:tcPr>
            <w:tcW w:w="2801" w:type="dxa"/>
            <w:vAlign w:val="center"/>
          </w:tcPr>
          <w:p w:rsidR="00C54701" w:rsidRDefault="00C54701" w:rsidP="007F5B05">
            <w:pPr>
              <w:jc w:val="center"/>
            </w:pPr>
            <w:r w:rsidRPr="00C921C1">
              <w:rPr>
                <w:rFonts w:ascii="Arial" w:hAnsi="Arial" w:cs="Arial"/>
                <w:sz w:val="20"/>
                <w:szCs w:val="20"/>
              </w:rPr>
              <w:t>programy multimedialne – płyty CD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 “Ćwiczenia dla kl. II i III szkoły podstawowej”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99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 – płyty CD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 “Sokrates – 102 ciekawe zadania”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 – płyty CD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 “Reksio i ortografia”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101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 – płyty CD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 “Mistrz mnożenia” - układ edukacyjna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102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>“Świat Jana Brzechwy”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103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>“Reksio Miasto Sekretów”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104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 – pakiet CD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 “Łamigłówki dla dzieci” cz. 1 i 2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105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 – edu ROM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>“Czytam i piszę”-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>nauka czytania i pisania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106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rogramy multimedialne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gram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>“Młody Einstein” - Rozwijamy inteligencję.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107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Karty magnetyczne</w:t>
            </w:r>
            <w:r w:rsidRPr="00FF4E28">
              <w:rPr>
                <w:rFonts w:ascii="Arial" w:hAnsi="Arial" w:cs="Arial"/>
                <w:sz w:val="20"/>
                <w:szCs w:val="20"/>
              </w:rPr>
              <w:t xml:space="preserve"> “Dodawanie i odejmowanie liczb”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108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A. Grabowski “Gry karciane”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109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ry edukacyjne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Karty matematyczne “Tabliczka mnożenia” 110 kart(55czarnych,55 czerwonych), 2 tabl.mnoż.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110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A. Grabowski “Gry, zabawy i ćwiczenia” cz. 1 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111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A. Grabowski “Gry, zabawy i ćwiczenia” cz. 2 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112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edukacyjna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Zestaw kontrolny PUS – pudełko z plastiku, 12 plastikowych klocków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113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Liczę w pamięci 3, D. Cudnik 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114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</w:t>
            </w:r>
            <w:r>
              <w:rPr>
                <w:rFonts w:ascii="Arial" w:hAnsi="Arial" w:cs="Arial"/>
                <w:sz w:val="20"/>
                <w:szCs w:val="20"/>
              </w:rPr>
              <w:t>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FF4E28">
              <w:rPr>
                <w:rFonts w:ascii="Arial" w:hAnsi="Arial" w:cs="Arial"/>
                <w:sz w:val="20"/>
                <w:szCs w:val="20"/>
              </w:rPr>
              <w:t>iczę w pamięci 4 Mnożenie i dzielenie w zakresie 100 (PUS)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115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edukacyjna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Bingo dodawanie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116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edukacyjna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Bingo dodawanie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117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edukacyjna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Bingo dodawanie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118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edukacyjna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Sudoku (diagram podzielony na kwadraty)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119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edukacyjna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"Lustrzane odbicie” 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120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edukacyjna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Kostka z niespodzianką – przezroczysta kostka z cyframi od 1 do 9, tworzywo sztuczne. 6.6x6.5x6.5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121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lansze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“Ekologia na co dzień”  19 plansz format A3+karty pracy+ płyta CD w teczce trwałej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122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uz</w:t>
            </w: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le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Ekologia na co dzień 5 pudełek z puzzlami format A3 (2 szt) i A4 (3 szt)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123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omoc dydaktyczna planszowa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Taśma czasowa biodegradacji pospolitych odpadów wym 120x90, porycie folia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124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omoc dydaktyczna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Pojemnik – lupa średnica 7cm, wys. 7Cm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125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FF4E28">
              <w:rPr>
                <w:rFonts w:ascii="Arial" w:hAnsi="Arial" w:cs="Arial"/>
                <w:sz w:val="20"/>
                <w:szCs w:val="20"/>
              </w:rPr>
              <w:t>dukacyjna plansza ścienna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Budowle w świecie zwierząt-plansza ścienna , foliowana-form100x70cm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126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FF4E28">
              <w:rPr>
                <w:rFonts w:ascii="Arial" w:hAnsi="Arial" w:cs="Arial"/>
                <w:sz w:val="20"/>
                <w:szCs w:val="20"/>
              </w:rPr>
              <w:t>dukacyjna plansza ścienna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Rośliny pospoli</w:t>
            </w:r>
            <w:r w:rsidRPr="00FF4E28">
              <w:rPr>
                <w:rFonts w:ascii="Arial" w:hAnsi="Arial" w:cs="Arial"/>
                <w:sz w:val="20"/>
                <w:szCs w:val="20"/>
              </w:rPr>
              <w:t>te – seria polska przyroda Ekologia – format 100x70cm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127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FF4E28">
              <w:rPr>
                <w:rFonts w:ascii="Arial" w:hAnsi="Arial" w:cs="Arial"/>
                <w:sz w:val="20"/>
                <w:szCs w:val="20"/>
              </w:rPr>
              <w:t>dukacyjna plansza ścienna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Rośliny chronione – seria polska przyroda Ekologia – format 100x70cm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128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FF4E28">
              <w:rPr>
                <w:rFonts w:ascii="Arial" w:hAnsi="Arial" w:cs="Arial"/>
                <w:sz w:val="20"/>
                <w:szCs w:val="20"/>
              </w:rPr>
              <w:t>ikroskop + akcesoria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Mikroskop video max+ akces.(szkiełka, pęseta, pipeta i inne) powiek. 50-krotne, wym 21x29x20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129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planszowa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“Kolorowy świat odpadów” 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130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planszowa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“Mały ekolog dużo wie” 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131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olorowanka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“Co robić z odpadami” Format A4 zawiera 19 całostronicowych obrazków kolorowych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132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farby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farby plakatowe po 12 sztuk w pudełku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udełko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133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Pr="00FF4E28">
              <w:rPr>
                <w:rFonts w:ascii="Arial" w:hAnsi="Arial" w:cs="Arial"/>
                <w:sz w:val="20"/>
                <w:szCs w:val="20"/>
              </w:rPr>
              <w:t>arby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Farby wodne akwarelowe po 12 sztuk w pudełku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udełko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134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FF4E28">
              <w:rPr>
                <w:rFonts w:ascii="Arial" w:hAnsi="Arial" w:cs="Arial"/>
                <w:sz w:val="20"/>
                <w:szCs w:val="20"/>
              </w:rPr>
              <w:t>lok techniczny A4, kolor. Kartki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Blok techniczny A4, kolorowe kartki po 10 kartek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135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FF4E28">
              <w:rPr>
                <w:rFonts w:ascii="Arial" w:hAnsi="Arial" w:cs="Arial"/>
                <w:sz w:val="20"/>
                <w:szCs w:val="20"/>
              </w:rPr>
              <w:t>lok rysunkowy A4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Blok rysunkowy A4 po 20 kartek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136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FF4E28">
              <w:rPr>
                <w:rFonts w:ascii="Arial" w:hAnsi="Arial" w:cs="Arial"/>
                <w:sz w:val="20"/>
                <w:szCs w:val="20"/>
              </w:rPr>
              <w:t>lok rysunkowy A3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Blok rysunkowy A3 po 20 kartek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137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FF4E28">
              <w:rPr>
                <w:rFonts w:ascii="Arial" w:hAnsi="Arial" w:cs="Arial"/>
                <w:sz w:val="20"/>
                <w:szCs w:val="20"/>
              </w:rPr>
              <w:t>lok techniczny A3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Blok techniczny A3 po 20 kartek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138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FF4E28">
              <w:rPr>
                <w:rFonts w:ascii="Arial" w:hAnsi="Arial" w:cs="Arial"/>
                <w:sz w:val="20"/>
                <w:szCs w:val="20"/>
              </w:rPr>
              <w:t>lok techniczny A3 kolorowe kartki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Blok techniczny A3 kolorowe kartki po 10 kartek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139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F4E28">
              <w:rPr>
                <w:rFonts w:ascii="Arial" w:hAnsi="Arial" w:cs="Arial"/>
                <w:sz w:val="20"/>
                <w:szCs w:val="20"/>
              </w:rPr>
              <w:t>łówek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Ołówek B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140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astele olejowe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Pastele olejowe – opakowanie zawiera 12 kolorów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F4E28">
              <w:rPr>
                <w:rFonts w:ascii="Arial" w:hAnsi="Arial" w:cs="Arial"/>
                <w:sz w:val="20"/>
                <w:szCs w:val="20"/>
              </w:rPr>
              <w:t>pak</w:t>
            </w:r>
            <w:r>
              <w:rPr>
                <w:rFonts w:ascii="Arial" w:hAnsi="Arial" w:cs="Arial"/>
                <w:sz w:val="20"/>
                <w:szCs w:val="20"/>
              </w:rPr>
              <w:t>owanie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141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redki pastele suche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Kredki pastele suche po 12 sztuk w pudełku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udełko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142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redki świecowe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Kredki świecowe po 12 sztuk w pudełku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udełko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143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apier ksero biały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Papier ksero biały A4 ( 500 szt w ryzie)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ryza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144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apier ksero kolorowy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Papier ksero kolorowy A4 (250 szt w ryzie)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ryza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145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Wycinanki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Wycinanki A 5 po 10 kartek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146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FF4E28">
              <w:rPr>
                <w:rFonts w:ascii="Arial" w:hAnsi="Arial" w:cs="Arial"/>
                <w:sz w:val="20"/>
                <w:szCs w:val="20"/>
              </w:rPr>
              <w:t>ibuła gładka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Bibuła gładka po 20 sztuk w rolce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Pr="00FF4E28">
              <w:rPr>
                <w:rFonts w:ascii="Arial" w:hAnsi="Arial" w:cs="Arial"/>
                <w:sz w:val="20"/>
                <w:szCs w:val="20"/>
              </w:rPr>
              <w:t>olka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147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FF4E28">
              <w:rPr>
                <w:rFonts w:ascii="Arial" w:hAnsi="Arial" w:cs="Arial"/>
                <w:sz w:val="20"/>
                <w:szCs w:val="20"/>
              </w:rPr>
              <w:t>ibuła karbowana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Bibuła karbowana w rolkach 200x50cm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Rr</w:t>
            </w:r>
            <w:r w:rsidRPr="00FF4E28">
              <w:rPr>
                <w:rFonts w:ascii="Arial" w:hAnsi="Arial" w:cs="Arial"/>
                <w:sz w:val="20"/>
                <w:szCs w:val="20"/>
              </w:rPr>
              <w:t>lka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148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FF4E28">
              <w:rPr>
                <w:rFonts w:ascii="Arial" w:hAnsi="Arial" w:cs="Arial"/>
                <w:sz w:val="20"/>
                <w:szCs w:val="20"/>
              </w:rPr>
              <w:t>ożyczki szkolne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Nożyczki szkolne z plastikową nakładką, obudowa z plastiku, ostrze ze stali nierdzewnej.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149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FF4E28">
              <w:rPr>
                <w:rFonts w:ascii="Arial" w:hAnsi="Arial" w:cs="Arial"/>
                <w:sz w:val="20"/>
                <w:szCs w:val="20"/>
              </w:rPr>
              <w:t>ożyczki ozdobnie tnące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Nożyczki ozdobnie tnące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150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apier ścierny gruboziarnisty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Papier ścierny gruboziarnisty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151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Fixatywa do pasteli suchych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Fixatywa  do pasteli suchych pojemność 400ml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152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Pr="00FF4E28">
              <w:rPr>
                <w:rFonts w:ascii="Arial" w:hAnsi="Arial" w:cs="Arial"/>
                <w:sz w:val="20"/>
                <w:szCs w:val="20"/>
              </w:rPr>
              <w:t>arby do malowania na szkle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Farby do malowania na szkle po 12 sztuk w pudełku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F4E28">
              <w:rPr>
                <w:rFonts w:ascii="Arial" w:hAnsi="Arial" w:cs="Arial"/>
                <w:sz w:val="20"/>
                <w:szCs w:val="20"/>
              </w:rPr>
              <w:t>pak</w:t>
            </w:r>
            <w:r>
              <w:rPr>
                <w:rFonts w:ascii="Arial" w:hAnsi="Arial" w:cs="Arial"/>
                <w:sz w:val="20"/>
                <w:szCs w:val="20"/>
              </w:rPr>
              <w:t>owanie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153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Pr="00FF4E28">
              <w:rPr>
                <w:rFonts w:ascii="Arial" w:hAnsi="Arial" w:cs="Arial"/>
                <w:sz w:val="20"/>
                <w:szCs w:val="20"/>
              </w:rPr>
              <w:t>arby do malowania palcami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Farby do malowania palcami po 8 szt w pudełku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F4E28">
              <w:rPr>
                <w:rFonts w:ascii="Arial" w:hAnsi="Arial" w:cs="Arial"/>
                <w:sz w:val="20"/>
                <w:szCs w:val="20"/>
              </w:rPr>
              <w:t>pak</w:t>
            </w:r>
            <w:r>
              <w:rPr>
                <w:rFonts w:ascii="Arial" w:hAnsi="Arial" w:cs="Arial"/>
                <w:sz w:val="20"/>
                <w:szCs w:val="20"/>
              </w:rPr>
              <w:t>owanie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154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Pr="00FF4E28">
              <w:rPr>
                <w:rFonts w:ascii="Arial" w:hAnsi="Arial" w:cs="Arial"/>
                <w:sz w:val="20"/>
                <w:szCs w:val="20"/>
              </w:rPr>
              <w:t>arby efekt śniegu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Farby efekt śniegu po 6 sztuk w pudełku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F4E28">
              <w:rPr>
                <w:rFonts w:ascii="Arial" w:hAnsi="Arial" w:cs="Arial"/>
                <w:sz w:val="20"/>
                <w:szCs w:val="20"/>
              </w:rPr>
              <w:t>pak</w:t>
            </w:r>
            <w:r>
              <w:rPr>
                <w:rFonts w:ascii="Arial" w:hAnsi="Arial" w:cs="Arial"/>
                <w:sz w:val="20"/>
                <w:szCs w:val="20"/>
              </w:rPr>
              <w:t>owanie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155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FF4E28">
              <w:rPr>
                <w:rFonts w:ascii="Arial" w:hAnsi="Arial" w:cs="Arial"/>
                <w:sz w:val="20"/>
                <w:szCs w:val="20"/>
              </w:rPr>
              <w:t>arkery suchościeralne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Markery suchościeralne po 4 w pudełku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F4E28">
              <w:rPr>
                <w:rFonts w:ascii="Arial" w:hAnsi="Arial" w:cs="Arial"/>
                <w:sz w:val="20"/>
                <w:szCs w:val="20"/>
              </w:rPr>
              <w:t>pak</w:t>
            </w:r>
            <w:r>
              <w:rPr>
                <w:rFonts w:ascii="Arial" w:hAnsi="Arial" w:cs="Arial"/>
                <w:sz w:val="20"/>
                <w:szCs w:val="20"/>
              </w:rPr>
              <w:t>owanie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156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marker/mazak czarny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marker/mazak czarny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157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Pr="00FF4E28">
              <w:rPr>
                <w:rFonts w:ascii="Arial" w:hAnsi="Arial" w:cs="Arial"/>
                <w:sz w:val="20"/>
                <w:szCs w:val="20"/>
              </w:rPr>
              <w:t>lamastry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Flamastry po 12 w opakowaniu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F4E28">
              <w:rPr>
                <w:rFonts w:ascii="Arial" w:hAnsi="Arial" w:cs="Arial"/>
                <w:sz w:val="20"/>
                <w:szCs w:val="20"/>
              </w:rPr>
              <w:t>pak</w:t>
            </w:r>
            <w:r>
              <w:rPr>
                <w:rFonts w:ascii="Arial" w:hAnsi="Arial" w:cs="Arial"/>
                <w:sz w:val="20"/>
                <w:szCs w:val="20"/>
              </w:rPr>
              <w:t>owanie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158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FF4E28">
              <w:rPr>
                <w:rFonts w:ascii="Arial" w:hAnsi="Arial" w:cs="Arial"/>
                <w:sz w:val="20"/>
                <w:szCs w:val="20"/>
              </w:rPr>
              <w:t>ziurkacz ozdobny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Dziurkacz ozdobny 3,7cm , kółko z falbanką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159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FF4E28">
              <w:rPr>
                <w:rFonts w:ascii="Arial" w:hAnsi="Arial" w:cs="Arial"/>
                <w:sz w:val="20"/>
                <w:szCs w:val="20"/>
              </w:rPr>
              <w:t>uszone rośliny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Suszone rośliny po 100g w opakowaniu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F4E28">
              <w:rPr>
                <w:rFonts w:ascii="Arial" w:hAnsi="Arial" w:cs="Arial"/>
                <w:sz w:val="20"/>
                <w:szCs w:val="20"/>
              </w:rPr>
              <w:t>pak</w:t>
            </w:r>
            <w:r>
              <w:rPr>
                <w:rFonts w:ascii="Arial" w:hAnsi="Arial" w:cs="Arial"/>
                <w:sz w:val="20"/>
                <w:szCs w:val="20"/>
              </w:rPr>
              <w:t>owanie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160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Pr="00FF4E28">
              <w:rPr>
                <w:rFonts w:ascii="Arial" w:hAnsi="Arial" w:cs="Arial"/>
                <w:sz w:val="20"/>
                <w:szCs w:val="20"/>
              </w:rPr>
              <w:t>aklejki dekoracyjne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160 naklejek ze zwierzątkami – Leśne zwierzątka ( 4 arkusze 20x20)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pl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161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lej kulkowy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Klej kulkowy 50ml po 12 sztuk w zestawie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162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lastelina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Plastelina 12 kolorów w zestawie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163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FF4E28">
              <w:rPr>
                <w:rFonts w:ascii="Arial" w:hAnsi="Arial" w:cs="Arial"/>
                <w:sz w:val="20"/>
                <w:szCs w:val="20"/>
              </w:rPr>
              <w:t>alony ( 100 sztuk )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Balony ( 100 sztuk  w opakowaniu)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F4E28">
              <w:rPr>
                <w:rFonts w:ascii="Arial" w:hAnsi="Arial" w:cs="Arial"/>
                <w:sz w:val="20"/>
                <w:szCs w:val="20"/>
              </w:rPr>
              <w:t>pak</w:t>
            </w:r>
            <w:r>
              <w:rPr>
                <w:rFonts w:ascii="Arial" w:hAnsi="Arial" w:cs="Arial"/>
                <w:sz w:val="20"/>
                <w:szCs w:val="20"/>
              </w:rPr>
              <w:t>owanie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164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FF4E28">
              <w:rPr>
                <w:rFonts w:ascii="Arial" w:hAnsi="Arial" w:cs="Arial"/>
                <w:sz w:val="20"/>
                <w:szCs w:val="20"/>
              </w:rPr>
              <w:t>ata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Wata 200g w opakowaniu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F4E28">
              <w:rPr>
                <w:rFonts w:ascii="Arial" w:hAnsi="Arial" w:cs="Arial"/>
                <w:sz w:val="20"/>
                <w:szCs w:val="20"/>
              </w:rPr>
              <w:t>pak</w:t>
            </w:r>
            <w:r>
              <w:rPr>
                <w:rFonts w:ascii="Arial" w:hAnsi="Arial" w:cs="Arial"/>
                <w:sz w:val="20"/>
                <w:szCs w:val="20"/>
              </w:rPr>
              <w:t>owanie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165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FF4E28">
              <w:rPr>
                <w:rFonts w:ascii="Arial" w:hAnsi="Arial" w:cs="Arial"/>
                <w:sz w:val="20"/>
                <w:szCs w:val="20"/>
              </w:rPr>
              <w:t>rystol A1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Brystol A1 format 549mmx841mm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166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Pr="00FF4E28">
              <w:rPr>
                <w:rFonts w:ascii="Arial" w:hAnsi="Arial" w:cs="Arial"/>
                <w:sz w:val="20"/>
                <w:szCs w:val="20"/>
              </w:rPr>
              <w:t>aśma dwustronna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Taśma samoprzylepna dwustronnie klejąca o wym. 5mx40mm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167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arton margarytki metaliczny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Karton margarytki metaliczny: (biały, żółty, niebieski i inne kolory) gramatura 23x33cm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168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FF4E28">
              <w:rPr>
                <w:rFonts w:ascii="Arial" w:hAnsi="Arial" w:cs="Arial"/>
                <w:sz w:val="20"/>
                <w:szCs w:val="20"/>
              </w:rPr>
              <w:t>zablon do malowania i rysowania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Szablon dekoracyjny o wymiarach 10x14cm – różne wzory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17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169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 do malowania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Zestaw do malowania i rysowania, 56 elementów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170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ędzelek MAXI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Pędzelek z plastikowym uc</w:t>
            </w:r>
            <w:r>
              <w:rPr>
                <w:rFonts w:ascii="Arial" w:hAnsi="Arial" w:cs="Arial"/>
                <w:sz w:val="20"/>
                <w:szCs w:val="20"/>
              </w:rPr>
              <w:t>h</w:t>
            </w:r>
            <w:r w:rsidRPr="00FF4E28">
              <w:rPr>
                <w:rFonts w:ascii="Arial" w:hAnsi="Arial" w:cs="Arial"/>
                <w:sz w:val="20"/>
                <w:szCs w:val="20"/>
              </w:rPr>
              <w:t>wytem do wszystkich rodzajów farb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FF4E28">
              <w:rPr>
                <w:rFonts w:ascii="Arial" w:hAnsi="Arial" w:cs="Arial"/>
                <w:sz w:val="20"/>
                <w:szCs w:val="20"/>
              </w:rPr>
              <w:t>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171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aleta do mieszania farb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Paleta do mieszania farb , drewniana prostokątna o wymiarach 40x50x0,5cm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172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reda kolorowa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Kreda kolorowa po 6 w opakowaniu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opakowanie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173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</w:t>
            </w:r>
            <w:r w:rsidRPr="00FF4E28">
              <w:rPr>
                <w:rFonts w:ascii="Arial" w:hAnsi="Arial" w:cs="Arial"/>
                <w:sz w:val="20"/>
                <w:szCs w:val="20"/>
              </w:rPr>
              <w:t>ęgiel do rysowania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Węgiel do rysowania po 6 w opakowaniu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opakowanie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174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dydaktyczna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 xml:space="preserve">“Quiz ortograficzny” 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175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 dydaktyczna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“Piramida ortograficzna</w:t>
            </w:r>
            <w:r>
              <w:rPr>
                <w:rFonts w:ascii="Arial" w:hAnsi="Arial" w:cs="Arial"/>
                <w:sz w:val="20"/>
                <w:szCs w:val="20"/>
              </w:rPr>
              <w:t>”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176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FF4E28">
              <w:rPr>
                <w:rFonts w:ascii="Arial" w:hAnsi="Arial" w:cs="Arial"/>
                <w:sz w:val="20"/>
                <w:szCs w:val="20"/>
              </w:rPr>
              <w:t>estaw kontrolny PUS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Klocki – 12 ponumerowanych klocków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177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FF4E28">
              <w:rPr>
                <w:rFonts w:ascii="Arial" w:hAnsi="Arial" w:cs="Arial"/>
                <w:sz w:val="20"/>
                <w:szCs w:val="20"/>
              </w:rPr>
              <w:t>uży ruchomy alfabet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Drewniane pudełko pełne liter- całość w drewnianym pudełku z przegródkami wym. 39X63cm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178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PUS </w:t>
            </w:r>
            <w:r w:rsidRPr="00FF4E28">
              <w:rPr>
                <w:rFonts w:ascii="Arial" w:hAnsi="Arial" w:cs="Arial"/>
                <w:sz w:val="20"/>
                <w:szCs w:val="20"/>
              </w:rPr>
              <w:t>“Gramatyka na wesoło” 1 i 2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179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</w:t>
            </w:r>
            <w:r>
              <w:rPr>
                <w:rFonts w:ascii="Arial" w:hAnsi="Arial" w:cs="Arial"/>
                <w:sz w:val="20"/>
                <w:szCs w:val="20"/>
              </w:rPr>
              <w:t>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PUS. </w:t>
            </w:r>
            <w:r w:rsidRPr="00FF4E28">
              <w:rPr>
                <w:rFonts w:ascii="Arial" w:hAnsi="Arial" w:cs="Arial"/>
                <w:sz w:val="20"/>
                <w:szCs w:val="20"/>
              </w:rPr>
              <w:t>ABC. Rozpoznawanie i rozróżnianie liter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180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ABC. Dwuznaki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181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 w:rsidRPr="00FF4E28">
              <w:rPr>
                <w:rFonts w:ascii="Arial" w:hAnsi="Arial" w:cs="Arial"/>
                <w:sz w:val="20"/>
                <w:szCs w:val="20"/>
              </w:rPr>
              <w:t>si</w:t>
            </w:r>
            <w:r>
              <w:rPr>
                <w:rFonts w:ascii="Arial" w:hAnsi="Arial" w:cs="Arial"/>
                <w:sz w:val="20"/>
                <w:szCs w:val="20"/>
              </w:rPr>
              <w:t>ążka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„</w:t>
            </w:r>
            <w:r w:rsidRPr="00FF4E28">
              <w:rPr>
                <w:rFonts w:ascii="Arial" w:hAnsi="Arial" w:cs="Arial"/>
                <w:sz w:val="20"/>
                <w:szCs w:val="20"/>
              </w:rPr>
              <w:t>Co robi? Co robią?</w:t>
            </w:r>
            <w:r>
              <w:rPr>
                <w:rFonts w:ascii="Arial" w:hAnsi="Arial" w:cs="Arial"/>
                <w:sz w:val="20"/>
                <w:szCs w:val="20"/>
              </w:rPr>
              <w:t xml:space="preserve">” </w:t>
            </w:r>
            <w:r w:rsidRPr="00FF4E28">
              <w:rPr>
                <w:rFonts w:ascii="Arial" w:hAnsi="Arial" w:cs="Arial"/>
                <w:sz w:val="20"/>
                <w:szCs w:val="20"/>
              </w:rPr>
              <w:t>Czasownik.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8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182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“Trening ortograficzny do pracy z dzieckiem w domu, na lekc</w:t>
            </w:r>
            <w:r>
              <w:rPr>
                <w:rFonts w:ascii="Arial" w:hAnsi="Arial" w:cs="Arial"/>
                <w:sz w:val="20"/>
                <w:szCs w:val="20"/>
              </w:rPr>
              <w:t>jach, zajęciach terapeutycznych</w:t>
            </w:r>
            <w:r w:rsidRPr="00FF4E28">
              <w:rPr>
                <w:rFonts w:ascii="Arial" w:hAnsi="Arial" w:cs="Arial"/>
                <w:sz w:val="20"/>
                <w:szCs w:val="20"/>
              </w:rPr>
              <w:t>”-110 kart, 149str.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183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FF4E28">
              <w:rPr>
                <w:rFonts w:ascii="Arial" w:hAnsi="Arial" w:cs="Arial"/>
                <w:sz w:val="20"/>
                <w:szCs w:val="20"/>
              </w:rPr>
              <w:t>łyta CD program multimedialny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“Multimedialny świat Jana Brzechwy”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RPr="00FF4E28" w:rsidTr="007F5B05">
        <w:tc>
          <w:tcPr>
            <w:tcW w:w="580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color w:val="000000"/>
              </w:rPr>
            </w:pPr>
            <w:r w:rsidRPr="00F92602">
              <w:rPr>
                <w:rFonts w:ascii="Times New Roman" w:hAnsi="Times New Roman"/>
                <w:color w:val="000000"/>
              </w:rPr>
              <w:t>184</w:t>
            </w:r>
          </w:p>
        </w:tc>
        <w:tc>
          <w:tcPr>
            <w:tcW w:w="280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FF4E28">
              <w:rPr>
                <w:rFonts w:ascii="Arial" w:hAnsi="Arial" w:cs="Arial"/>
                <w:sz w:val="20"/>
                <w:szCs w:val="20"/>
              </w:rPr>
              <w:t>ra</w:t>
            </w:r>
          </w:p>
        </w:tc>
        <w:tc>
          <w:tcPr>
            <w:tcW w:w="625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“Sokrates 102 ciekawe zadania' – 2 kostki + 5 pionków</w:t>
            </w:r>
          </w:p>
        </w:tc>
        <w:tc>
          <w:tcPr>
            <w:tcW w:w="14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1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</w:tbl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Default="00C54701" w:rsidP="00B65A08">
      <w:pPr>
        <w:pStyle w:val="BodyText3"/>
        <w:tabs>
          <w:tab w:val="left" w:pos="180"/>
        </w:tabs>
        <w:suppressAutoHyphens/>
        <w:rPr>
          <w:sz w:val="28"/>
          <w:szCs w:val="28"/>
        </w:rPr>
      </w:pPr>
      <w:r>
        <w:rPr>
          <w:b/>
          <w:szCs w:val="24"/>
        </w:rPr>
        <w:t xml:space="preserve">CZĘŚĆ 8- </w:t>
      </w:r>
      <w:r>
        <w:rPr>
          <w:sz w:val="28"/>
          <w:szCs w:val="28"/>
        </w:rPr>
        <w:t>D</w:t>
      </w:r>
      <w:r w:rsidRPr="002E5D04">
        <w:rPr>
          <w:sz w:val="28"/>
          <w:szCs w:val="28"/>
        </w:rPr>
        <w:t>ostawa pomocy dydaktycznych do realizacji zajęć w Szkole Podstawowej nr 11 z Oddziałami Integracyjnymi w Suwałkach, ul. Szpitalna 66.</w:t>
      </w:r>
    </w:p>
    <w:p w:rsidR="00C54701" w:rsidRDefault="00C54701" w:rsidP="00B65A08">
      <w:pPr>
        <w:tabs>
          <w:tab w:val="left" w:pos="5085"/>
        </w:tabs>
        <w:spacing w:after="0" w:line="360" w:lineRule="auto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1"/>
        <w:gridCol w:w="2920"/>
        <w:gridCol w:w="6136"/>
        <w:gridCol w:w="1512"/>
        <w:gridCol w:w="905"/>
      </w:tblGrid>
      <w:tr w:rsidR="00C54701" w:rsidTr="007F5B05">
        <w:tc>
          <w:tcPr>
            <w:tcW w:w="511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Lp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Nazwa towaru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Opis towaru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Jm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"Gramatyka części mowy" kl.I-III, 37 ilustracji, 128 etykietek z magnesami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FF4E28">
              <w:rPr>
                <w:rFonts w:ascii="Arial" w:hAnsi="Arial" w:cs="Arial"/>
                <w:sz w:val="20"/>
                <w:szCs w:val="20"/>
              </w:rPr>
              <w:t>brazki do badania i doskonalenia słuchu, zestaw obrazków na kartonikach B.Rocławski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Gra językowa - buduję zdania, 4 plansze z obrazkami oraz karty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  - program komputerowy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"Obrazy, słowa, dźwięki" (wersja rozszerzona)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gry edukacyjne - program komputerowy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"Eduterapeutica logopedia" pr.komp ok.. 400 ćwiczeń do pracy terapeutycznej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"Articula - ćwiczenia aparatu mowy", karty ćwiczeń z lusterkiem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"Dialo - sytuacje codzienne" 6 dwustronnych plansz, podstawka, łączniki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pakiet logopedyczny "Piotruś" czI, II, III, w każdym komplecie 24 zestawy po 26 kart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komplet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"Codzienne sytuacje - historyjki obrazek" 6 historyjek, każda 6 kart 13x12cm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"Dobre wychowanie" układanka książeczka, 24 plakietki, 45 żetonów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"Boule plenerowe" - gra, tworzywo szt. 8 dużych kul, 1 mała, instrukcja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"Przedtem-potem-pomiędzy" obrazki log 24 serie po 3 karty 9x9cm, instrukcja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"Czarna owca" - obrazki logiczne 76 kart 9x9 cm, instrukcja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"Dart" - bezpieczne rzutki, średnica 40-45 cm, 6 lotek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"Dialo - zabawa i wypoczynek" 6 dwustronnych plansz, podstawka, łączniki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klocki "Logo" zestaw 150 klocków z literami, cyframi i znakami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piłki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korekcyjne z rogami 50-55-60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24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skakanki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skórzane, rączki drewniane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puzzle drewniane przestrzenne -domek 40x30cm, minimum 35 elementów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62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puzzle drewniane przestrzenne - wywrotka wielkość 10x15cm, minimum 20 elementów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16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puzzle drewniane przestrzenne - Boeing wielkość 10x15cm minimum 20 elementów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 do zajęć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alfabet drukowany ruchomy magnetycz</w:t>
            </w:r>
            <w:r>
              <w:rPr>
                <w:rFonts w:ascii="Arial" w:hAnsi="Arial" w:cs="Arial"/>
                <w:sz w:val="20"/>
                <w:szCs w:val="20"/>
              </w:rPr>
              <w:t>ny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gry edukacyjne - program komputerowy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"Praksja" - program usprawniający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książki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"Krok za krokiem t.1-3" wyd.PTSB Kraków, praca zbiorowa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mazaki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markery komplet 25-30 szt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farby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farby akrylowe w tubkach różne kolory 10 ml w tubie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60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pacynki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lalki-pacynki teatralne, postacie bajkowe,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E28">
              <w:rPr>
                <w:rFonts w:ascii="Arial" w:hAnsi="Arial" w:cs="Arial"/>
                <w:sz w:val="20"/>
                <w:szCs w:val="20"/>
              </w:rPr>
              <w:t>minimum 50 cm.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szachy staunton 5 (bierki + szachownica składana na 4)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komplet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programy "EDU-ROM" (YDP)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rPr>
          <w:trHeight w:val="2651"/>
        </w:trPr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ćwiczenia, książki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"Jestem mistrzem matematyki", "Matematyczne przygody kangurków", "Matematyczny brzdąc",</w:t>
            </w:r>
          </w:p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"Moje pierwsze zadania logiczne", "Szkoła logicznego myślenia", "Kangurkowe skoki w matem",</w:t>
            </w:r>
          </w:p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""Skarbczyk matematyczny", "Matematyczne zabawy dla kangurków", "Matematyka ze Scoobym"</w:t>
            </w:r>
          </w:p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"Uczę się logicznego myślenia", "Magiczne figury ze sznurka", "Zadania logiczne"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komplet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mazaki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markery komplet 25-30 szt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farby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farby akrylowe w tubkach różne kolory - 10 ml w 1 tubie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320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"Interaktywne pluszaki rozrabiaki"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"Adibu - odkrywam tajemnice przyrody"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gry edukacyjne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"Adibu - poznaję tajemnice ludzkiego ciała"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puzzle drewniane przestrzenne, dinozaury wielkość 10x15cm minimum 20 elementów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puzzle drewniane przestrzenne, paw wielkość 10x15cm minimum 20 elementów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puzzle drewniane przestrzenne, łabędź wielkość 10x15cm minimum 20 elementów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ćwiczenia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puzzle drewniane przestrzenne, kogut wielkość 10x15cm minimum 20 elementów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zegary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zegar szachowy DGT 2010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C54701" w:rsidTr="007F5B05">
        <w:tc>
          <w:tcPr>
            <w:tcW w:w="511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41</w:t>
            </w:r>
          </w:p>
        </w:tc>
        <w:tc>
          <w:tcPr>
            <w:tcW w:w="2920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piłki</w:t>
            </w:r>
          </w:p>
        </w:tc>
        <w:tc>
          <w:tcPr>
            <w:tcW w:w="6136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piłka nożna</w:t>
            </w:r>
            <w:r>
              <w:rPr>
                <w:rFonts w:ascii="Arial" w:hAnsi="Arial" w:cs="Arial"/>
                <w:sz w:val="20"/>
                <w:szCs w:val="20"/>
              </w:rPr>
              <w:t>, rozmiar 4</w:t>
            </w:r>
          </w:p>
        </w:tc>
        <w:tc>
          <w:tcPr>
            <w:tcW w:w="1512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5" w:type="dxa"/>
            <w:vAlign w:val="center"/>
          </w:tcPr>
          <w:p w:rsidR="00C54701" w:rsidRPr="00FF4E28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E28">
              <w:rPr>
                <w:rFonts w:ascii="Arial" w:hAnsi="Arial" w:cs="Arial"/>
                <w:sz w:val="20"/>
                <w:szCs w:val="20"/>
              </w:rPr>
              <w:t>15</w:t>
            </w:r>
          </w:p>
        </w:tc>
      </w:tr>
    </w:tbl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p w:rsidR="00C54701" w:rsidRDefault="00C54701" w:rsidP="00B65A08">
      <w:pPr>
        <w:pStyle w:val="BodyText3"/>
        <w:tabs>
          <w:tab w:val="left" w:pos="180"/>
        </w:tabs>
        <w:suppressAutoHyphens/>
        <w:rPr>
          <w:b/>
          <w:szCs w:val="24"/>
        </w:rPr>
      </w:pPr>
      <w:r>
        <w:rPr>
          <w:b/>
          <w:szCs w:val="24"/>
        </w:rPr>
        <w:t xml:space="preserve">CZĘŚĆ 9- </w:t>
      </w:r>
      <w:r>
        <w:rPr>
          <w:sz w:val="28"/>
          <w:szCs w:val="28"/>
        </w:rPr>
        <w:t>D</w:t>
      </w:r>
      <w:r w:rsidRPr="00E3696C">
        <w:rPr>
          <w:sz w:val="28"/>
          <w:szCs w:val="28"/>
        </w:rPr>
        <w:t>ostawa pomocy dydaktycznych do realizacji zajęć w Specjalnym Ośrodku Szkolno-Wychowawczym nr 1 w Suwałkach, ul. Przytorowa 8.</w:t>
      </w:r>
    </w:p>
    <w:p w:rsidR="00C54701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2"/>
        <w:gridCol w:w="2909"/>
        <w:gridCol w:w="6161"/>
        <w:gridCol w:w="1496"/>
        <w:gridCol w:w="906"/>
      </w:tblGrid>
      <w:tr w:rsidR="00C54701" w:rsidTr="007F5B05">
        <w:tc>
          <w:tcPr>
            <w:tcW w:w="512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Lp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Nazwa towaru</w:t>
            </w:r>
          </w:p>
        </w:tc>
        <w:tc>
          <w:tcPr>
            <w:tcW w:w="6161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Opis towaru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Jm</w:t>
            </w:r>
          </w:p>
        </w:tc>
        <w:tc>
          <w:tcPr>
            <w:tcW w:w="90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Odgłosy zwierząt - loteryjka dźwiękowa (CD 52 minut nagrania, 6 kart z 6 zdjęciami, 40 żetonów)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gra edukacyjna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Skrzynka zgadula ( Wykonana z drewna o wymiarach 35,5 x 19,5 x 38 cm)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2 książki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Metoda dobrego startu- od wierszyka do literki; zeszyt 1 (format A4;  autor Małgorzata Barańska, Ewa Jakacka, Marta Bogdanowicz)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pakiet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„Zagadki dla maluchów”, Anna Mikita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Uśmiechnięty pojemnik mały (wym.  64 x 48 x 42 cm, poj. 60,8 l)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Zręcznościowe łyżki (1 łyżka o dł. 33 cm, 1 piłeczka)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3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Dzwoneczki z rączką ( dł. 10 cm. dołączona pałeczka)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7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Wstążki Gimnastyczne ( 6 szt., dł. 2 m. kolory: 2szt. zielonych, 2 szt., czerwonych, 2 niebieskich)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2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Skakanka ( dł. 2 m. 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6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Piłka miękka (1 szt. o średnicy 10,5 cm 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3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Kostka piankowa (1 szt. dł.16x16)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2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Piłki do rytmiki ( 4 szt. śr. 15 cm. 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Miękkie koła (śr. 24cm., szt. 3)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Bębenek ręczny (21 cm.)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7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Płotki z sercami (4 szt. w różnych kolorach, wym. 56,6 x 13,3 x 12,2 cm)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Szarfy (4 szt. w żółta, czerwona, niebieska, zielona 100x6 cm.)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Sznureczki (12 kolorowych sznureczków, długość 1 m)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koce (wym. 1x1,60m, cienki polar, kolor ciemna zieleń)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mata rehabilitacyjna (wym. 150x60x2cm)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ślady stóp i dłoni (6 par dłoni, wym. 22,5 cm, - 2 zestawy)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ślady stóp i dłoni (6 par stóp wym. 22,5 cm. - 2 zestawy)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miękki spodek ( rozmiar 21 cm., 95g.)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magnetofon z CD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E21FF">
              <w:rPr>
                <w:rFonts w:ascii="Arial" w:hAnsi="Arial" w:cs="Arial"/>
                <w:bCs/>
                <w:sz w:val="20"/>
                <w:szCs w:val="20"/>
              </w:rPr>
              <w:t>sztuka</w:t>
            </w:r>
          </w:p>
        </w:tc>
        <w:tc>
          <w:tcPr>
            <w:tcW w:w="90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E21FF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magnetofon z CD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E21FF">
              <w:rPr>
                <w:rFonts w:ascii="Arial" w:hAnsi="Arial" w:cs="Arial"/>
                <w:bCs/>
                <w:sz w:val="20"/>
                <w:szCs w:val="20"/>
              </w:rPr>
              <w:t>sztuka</w:t>
            </w:r>
          </w:p>
        </w:tc>
        <w:tc>
          <w:tcPr>
            <w:tcW w:w="90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mikroskop Komputerowy Easy-Scope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  <w:tc>
          <w:tcPr>
            <w:tcW w:w="90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Płytki do wytłaczania (kwiaty, 11x17 cm., 16 plytek)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Płytki do wytłaczania (owady, 11x17 cm., 16 płytek)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Dbam o higienę i zdrowie ( 4 dwustronne plansze, 70x50, instrukcja)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książka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Środowisko (karty pracy uporządkowane tematycznie według pór roku. Każda część omawia charakterystyczne dla danego sezonu, procesy i zjawiska przyrodnicze, Autor: M. Kraszewska)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Stacja meteorologiczna ( dł. 116cm.; przeznaczona do kontroli i obserwacji podstawowych parametrów klimatycznych)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gra planszowa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„Sortowanie śmieci” (gra ekologiczna)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gra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Reportaże o przyrodzie i technice  (22  historyjki, 150 kolorowych kart, 9x9, instrukcja)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Duża kolorowa lupa ( śr. szkla 11,5 cm., dl. uchwytu 20cm. 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kpl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6</w:t>
            </w:r>
          </w:p>
        </w:tc>
      </w:tr>
      <w:tr w:rsidR="00C54701" w:rsidTr="007F5B05">
        <w:tc>
          <w:tcPr>
            <w:tcW w:w="512" w:type="dxa"/>
            <w:vAlign w:val="center"/>
          </w:tcPr>
          <w:p w:rsidR="00C54701" w:rsidRPr="00F92602" w:rsidRDefault="00C54701" w:rsidP="007F5B05">
            <w:pPr>
              <w:spacing w:before="60" w:after="0" w:line="36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92602"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2909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pomoc dydaktyczna</w:t>
            </w:r>
          </w:p>
        </w:tc>
        <w:tc>
          <w:tcPr>
            <w:tcW w:w="6161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Owady-wielkie figurki (wymiary: 20,5x13 cm., 7 owadów: ważka, mrówka, biedronka, konik polny, motyl, mucha)</w:t>
            </w:r>
          </w:p>
        </w:tc>
        <w:tc>
          <w:tcPr>
            <w:tcW w:w="1496" w:type="dxa"/>
            <w:vAlign w:val="center"/>
          </w:tcPr>
          <w:p w:rsidR="00C54701" w:rsidRPr="002E21FF" w:rsidRDefault="00C54701" w:rsidP="007F5B05">
            <w:pPr>
              <w:spacing w:before="60" w:after="0"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21FF">
              <w:rPr>
                <w:rFonts w:ascii="Arial" w:hAnsi="Arial" w:cs="Arial"/>
                <w:sz w:val="20"/>
                <w:szCs w:val="20"/>
              </w:rPr>
              <w:t>zestaw</w:t>
            </w:r>
          </w:p>
        </w:tc>
        <w:tc>
          <w:tcPr>
            <w:tcW w:w="906" w:type="dxa"/>
            <w:vAlign w:val="center"/>
          </w:tcPr>
          <w:p w:rsidR="00C54701" w:rsidRDefault="00C54701" w:rsidP="007F5B05">
            <w:pPr>
              <w:spacing w:before="60" w:after="0" w:line="360" w:lineRule="auto"/>
              <w:jc w:val="center"/>
            </w:pPr>
            <w:r>
              <w:t>1</w:t>
            </w:r>
          </w:p>
        </w:tc>
      </w:tr>
    </w:tbl>
    <w:p w:rsidR="00C54701" w:rsidRPr="0039603C" w:rsidRDefault="00C54701" w:rsidP="007A1DAF">
      <w:pPr>
        <w:tabs>
          <w:tab w:val="left" w:pos="5085"/>
        </w:tabs>
        <w:spacing w:after="0" w:line="360" w:lineRule="auto"/>
        <w:jc w:val="center"/>
        <w:rPr>
          <w:rFonts w:ascii="Times New Roman" w:hAnsi="Times New Roman"/>
        </w:rPr>
      </w:pPr>
    </w:p>
    <w:sectPr w:rsidR="00C54701" w:rsidRPr="0039603C" w:rsidSect="00D801EA">
      <w:footerReference w:type="default" r:id="rId9"/>
      <w:pgSz w:w="16838" w:h="11906" w:orient="landscape"/>
      <w:pgMar w:top="1418" w:right="1418" w:bottom="1418" w:left="1418" w:header="709" w:footer="1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701" w:rsidRDefault="00C54701">
      <w:r>
        <w:separator/>
      </w:r>
    </w:p>
  </w:endnote>
  <w:endnote w:type="continuationSeparator" w:id="0">
    <w:p w:rsidR="00C54701" w:rsidRDefault="00C547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701" w:rsidRPr="00E21AEB" w:rsidRDefault="00C54701" w:rsidP="00E21AEB">
    <w:pPr>
      <w:jc w:val="center"/>
      <w:rPr>
        <w:rFonts w:ascii="Arial" w:hAnsi="Arial" w:cs="Arial"/>
        <w:i/>
        <w:sz w:val="20"/>
        <w:szCs w:val="20"/>
      </w:rPr>
    </w:pPr>
    <w:r w:rsidRPr="00327B6B">
      <w:t>Projekt współfinansowany przez Unię Europejską w ramach Euro</w:t>
    </w:r>
    <w:r>
      <w:t>pejskiego Funduszu Społecznego.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701" w:rsidRDefault="00C54701">
      <w:r>
        <w:separator/>
      </w:r>
    </w:p>
  </w:footnote>
  <w:footnote w:type="continuationSeparator" w:id="0">
    <w:p w:rsidR="00C54701" w:rsidRDefault="00C547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31"/>
    <w:lvl w:ilvl="0">
      <w:start w:val="1"/>
      <w:numFmt w:val="bullet"/>
      <w:lvlText w:val="§"/>
      <w:lvlJc w:val="left"/>
      <w:pPr>
        <w:tabs>
          <w:tab w:val="num" w:pos="851"/>
        </w:tabs>
        <w:ind w:left="851"/>
      </w:pPr>
      <w:rPr>
        <w:rFonts w:ascii="Wingdings" w:hAnsi="Wingdings"/>
      </w:rPr>
    </w:lvl>
  </w:abstractNum>
  <w:abstractNum w:abstractNumId="1">
    <w:nsid w:val="20C022F2"/>
    <w:multiLevelType w:val="singleLevel"/>
    <w:tmpl w:val="A1D8704E"/>
    <w:lvl w:ilvl="0">
      <w:start w:val="4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">
    <w:nsid w:val="24DA6677"/>
    <w:multiLevelType w:val="multilevel"/>
    <w:tmpl w:val="69D44F6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2D1F4981"/>
    <w:multiLevelType w:val="singleLevel"/>
    <w:tmpl w:val="280E0F7A"/>
    <w:lvl w:ilvl="0">
      <w:start w:val="1"/>
      <w:numFmt w:val="decimal"/>
      <w:lvlText w:val="%1)"/>
      <w:lvlJc w:val="left"/>
      <w:pPr>
        <w:tabs>
          <w:tab w:val="num" w:pos="914"/>
        </w:tabs>
        <w:ind w:left="914" w:hanging="360"/>
      </w:pPr>
      <w:rPr>
        <w:rFonts w:cs="Times New Roman" w:hint="default"/>
      </w:rPr>
    </w:lvl>
  </w:abstractNum>
  <w:abstractNum w:abstractNumId="4">
    <w:nsid w:val="3C177ECA"/>
    <w:multiLevelType w:val="singleLevel"/>
    <w:tmpl w:val="059A33B6"/>
    <w:lvl w:ilvl="0">
      <w:start w:val="1"/>
      <w:numFmt w:val="decimal"/>
      <w:lvlText w:val="%1."/>
      <w:lvlJc w:val="right"/>
      <w:pPr>
        <w:tabs>
          <w:tab w:val="num" w:pos="1018"/>
        </w:tabs>
        <w:ind w:left="1018" w:hanging="166"/>
      </w:pPr>
      <w:rPr>
        <w:rFonts w:cs="Times New Roman"/>
      </w:rPr>
    </w:lvl>
  </w:abstractNum>
  <w:abstractNum w:abstractNumId="5">
    <w:nsid w:val="77716F1F"/>
    <w:multiLevelType w:val="hybridMultilevel"/>
    <w:tmpl w:val="0DC495E2"/>
    <w:lvl w:ilvl="0" w:tplc="6AB2C72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79E4"/>
    <w:rsid w:val="000041BF"/>
    <w:rsid w:val="0000567D"/>
    <w:rsid w:val="00036B9A"/>
    <w:rsid w:val="00041E44"/>
    <w:rsid w:val="000430DB"/>
    <w:rsid w:val="0004557A"/>
    <w:rsid w:val="00070E4F"/>
    <w:rsid w:val="00073648"/>
    <w:rsid w:val="000779E4"/>
    <w:rsid w:val="000B7EEE"/>
    <w:rsid w:val="000E5144"/>
    <w:rsid w:val="00102FF3"/>
    <w:rsid w:val="001A3BE1"/>
    <w:rsid w:val="001A650E"/>
    <w:rsid w:val="001B730F"/>
    <w:rsid w:val="001C6CBF"/>
    <w:rsid w:val="001D6DC0"/>
    <w:rsid w:val="001D6E35"/>
    <w:rsid w:val="001D6F81"/>
    <w:rsid w:val="00203AE9"/>
    <w:rsid w:val="002109FA"/>
    <w:rsid w:val="00234533"/>
    <w:rsid w:val="00244822"/>
    <w:rsid w:val="002578EA"/>
    <w:rsid w:val="00266522"/>
    <w:rsid w:val="00275A05"/>
    <w:rsid w:val="002779CE"/>
    <w:rsid w:val="002A288E"/>
    <w:rsid w:val="002A4C00"/>
    <w:rsid w:val="002A4EA9"/>
    <w:rsid w:val="002D625B"/>
    <w:rsid w:val="002E21FF"/>
    <w:rsid w:val="002E3B1F"/>
    <w:rsid w:val="002E5D04"/>
    <w:rsid w:val="003138F2"/>
    <w:rsid w:val="00327B6B"/>
    <w:rsid w:val="00330730"/>
    <w:rsid w:val="00330B63"/>
    <w:rsid w:val="00365243"/>
    <w:rsid w:val="003802A2"/>
    <w:rsid w:val="003939BA"/>
    <w:rsid w:val="0039603C"/>
    <w:rsid w:val="003B5F51"/>
    <w:rsid w:val="003E1412"/>
    <w:rsid w:val="00403203"/>
    <w:rsid w:val="004109F8"/>
    <w:rsid w:val="00414B54"/>
    <w:rsid w:val="00430126"/>
    <w:rsid w:val="004426DF"/>
    <w:rsid w:val="004A171A"/>
    <w:rsid w:val="004A6229"/>
    <w:rsid w:val="004C460E"/>
    <w:rsid w:val="004E3656"/>
    <w:rsid w:val="004F65EB"/>
    <w:rsid w:val="00510768"/>
    <w:rsid w:val="00512260"/>
    <w:rsid w:val="0054350B"/>
    <w:rsid w:val="00546CE6"/>
    <w:rsid w:val="005633CB"/>
    <w:rsid w:val="00593958"/>
    <w:rsid w:val="005B5304"/>
    <w:rsid w:val="005D3A21"/>
    <w:rsid w:val="005E3EFC"/>
    <w:rsid w:val="005F6887"/>
    <w:rsid w:val="006774B0"/>
    <w:rsid w:val="00695F49"/>
    <w:rsid w:val="006A1929"/>
    <w:rsid w:val="006A5AC7"/>
    <w:rsid w:val="006F04FA"/>
    <w:rsid w:val="006F7AF4"/>
    <w:rsid w:val="007159A2"/>
    <w:rsid w:val="0074195B"/>
    <w:rsid w:val="00755871"/>
    <w:rsid w:val="0077310B"/>
    <w:rsid w:val="00773E56"/>
    <w:rsid w:val="007A1DAF"/>
    <w:rsid w:val="007C278F"/>
    <w:rsid w:val="007F33C0"/>
    <w:rsid w:val="007F5B05"/>
    <w:rsid w:val="007F7F98"/>
    <w:rsid w:val="0082796D"/>
    <w:rsid w:val="0085129B"/>
    <w:rsid w:val="008D3ABA"/>
    <w:rsid w:val="0090692B"/>
    <w:rsid w:val="00940E5A"/>
    <w:rsid w:val="0095297D"/>
    <w:rsid w:val="00965466"/>
    <w:rsid w:val="00966AED"/>
    <w:rsid w:val="00974860"/>
    <w:rsid w:val="00976A04"/>
    <w:rsid w:val="00983FB2"/>
    <w:rsid w:val="009B4CAB"/>
    <w:rsid w:val="009D7DD6"/>
    <w:rsid w:val="009F75B7"/>
    <w:rsid w:val="00A50F9F"/>
    <w:rsid w:val="00A65FF2"/>
    <w:rsid w:val="00AD0803"/>
    <w:rsid w:val="00AF7B37"/>
    <w:rsid w:val="00B03B2F"/>
    <w:rsid w:val="00B0592B"/>
    <w:rsid w:val="00B60390"/>
    <w:rsid w:val="00B65A08"/>
    <w:rsid w:val="00B90FEB"/>
    <w:rsid w:val="00BC102C"/>
    <w:rsid w:val="00BF786F"/>
    <w:rsid w:val="00C018DA"/>
    <w:rsid w:val="00C041C0"/>
    <w:rsid w:val="00C10806"/>
    <w:rsid w:val="00C52C63"/>
    <w:rsid w:val="00C54701"/>
    <w:rsid w:val="00C61F7A"/>
    <w:rsid w:val="00C921C1"/>
    <w:rsid w:val="00CB0491"/>
    <w:rsid w:val="00CC0EEE"/>
    <w:rsid w:val="00D018E4"/>
    <w:rsid w:val="00D465D6"/>
    <w:rsid w:val="00D5410F"/>
    <w:rsid w:val="00D573A9"/>
    <w:rsid w:val="00D64A8B"/>
    <w:rsid w:val="00D66F0F"/>
    <w:rsid w:val="00D801EA"/>
    <w:rsid w:val="00D8688D"/>
    <w:rsid w:val="00DA48D0"/>
    <w:rsid w:val="00DB1F5E"/>
    <w:rsid w:val="00DB5B78"/>
    <w:rsid w:val="00DC2FB4"/>
    <w:rsid w:val="00E21AEB"/>
    <w:rsid w:val="00E3696C"/>
    <w:rsid w:val="00E45DDC"/>
    <w:rsid w:val="00E502F1"/>
    <w:rsid w:val="00E50F5E"/>
    <w:rsid w:val="00E52710"/>
    <w:rsid w:val="00E57BE8"/>
    <w:rsid w:val="00E71CE0"/>
    <w:rsid w:val="00E777D8"/>
    <w:rsid w:val="00E81550"/>
    <w:rsid w:val="00EA5ACF"/>
    <w:rsid w:val="00EC3E40"/>
    <w:rsid w:val="00ED22FB"/>
    <w:rsid w:val="00ED7C63"/>
    <w:rsid w:val="00F0237B"/>
    <w:rsid w:val="00F1379E"/>
    <w:rsid w:val="00F304FC"/>
    <w:rsid w:val="00F40B26"/>
    <w:rsid w:val="00F465A6"/>
    <w:rsid w:val="00F54C97"/>
    <w:rsid w:val="00F6584D"/>
    <w:rsid w:val="00F92602"/>
    <w:rsid w:val="00FB5535"/>
    <w:rsid w:val="00FB6A6D"/>
    <w:rsid w:val="00FD17CA"/>
    <w:rsid w:val="00FF0B5C"/>
    <w:rsid w:val="00FF20BE"/>
    <w:rsid w:val="00FF3002"/>
    <w:rsid w:val="00FF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79E4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801EA"/>
    <w:pPr>
      <w:keepNext/>
      <w:widowControl w:val="0"/>
      <w:spacing w:after="0" w:line="240" w:lineRule="auto"/>
      <w:jc w:val="right"/>
      <w:outlineLvl w:val="0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801EA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801EA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802A2"/>
    <w:pPr>
      <w:keepNext/>
      <w:spacing w:after="0" w:line="240" w:lineRule="auto"/>
      <w:jc w:val="center"/>
      <w:outlineLvl w:val="5"/>
    </w:pPr>
    <w:rPr>
      <w:rFonts w:ascii="Times New Roman" w:hAnsi="Times New Roman"/>
      <w:sz w:val="32"/>
      <w:szCs w:val="20"/>
      <w:lang w:eastAsia="pl-PL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801EA"/>
    <w:pPr>
      <w:keepNext/>
      <w:widowControl w:val="0"/>
      <w:spacing w:after="0" w:line="240" w:lineRule="auto"/>
      <w:jc w:val="both"/>
      <w:outlineLvl w:val="7"/>
    </w:pPr>
    <w:rPr>
      <w:rFonts w:ascii="Times New Roman" w:eastAsia="Times New Roman" w:hAnsi="Times New Roman"/>
      <w:b/>
      <w:sz w:val="26"/>
      <w:szCs w:val="20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01EA"/>
    <w:rPr>
      <w:rFonts w:cs="Times New Roman"/>
      <w:sz w:val="24"/>
      <w:lang w:val="pl-PL" w:eastAsia="pl-PL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801EA"/>
    <w:rPr>
      <w:rFonts w:cs="Times New Roman"/>
      <w:sz w:val="24"/>
      <w:lang w:val="pl-PL" w:eastAsia="pl-PL" w:bidi="ar-S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801EA"/>
    <w:rPr>
      <w:rFonts w:cs="Times New Roman"/>
      <w:b/>
      <w:sz w:val="24"/>
      <w:lang w:val="pl-PL" w:eastAsia="pl-PL" w:bidi="ar-S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lang w:eastAsia="en-US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D801EA"/>
    <w:rPr>
      <w:rFonts w:cs="Times New Roman"/>
      <w:b/>
      <w:sz w:val="26"/>
      <w:lang w:val="pl-PL" w:eastAsia="pl-PL" w:bidi="ar-SA"/>
    </w:rPr>
  </w:style>
  <w:style w:type="paragraph" w:styleId="Header">
    <w:name w:val="header"/>
    <w:basedOn w:val="Normal"/>
    <w:link w:val="HeaderChar"/>
    <w:uiPriority w:val="99"/>
    <w:rsid w:val="00E21AE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E21AE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lang w:eastAsia="en-US"/>
    </w:rPr>
  </w:style>
  <w:style w:type="character" w:styleId="Hyperlink">
    <w:name w:val="Hyperlink"/>
    <w:basedOn w:val="DefaultParagraphFont"/>
    <w:uiPriority w:val="99"/>
    <w:rsid w:val="00D801EA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D801EA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tekst">
    <w:name w:val="tekst"/>
    <w:basedOn w:val="Normal"/>
    <w:uiPriority w:val="99"/>
    <w:rsid w:val="00D801EA"/>
    <w:pPr>
      <w:suppressLineNumbers/>
      <w:spacing w:before="60" w:after="6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25">
    <w:name w:val="Font Style25"/>
    <w:uiPriority w:val="99"/>
    <w:rsid w:val="00D801EA"/>
    <w:rPr>
      <w:rFonts w:ascii="Times New Roman" w:hAnsi="Times New Roman"/>
      <w:sz w:val="22"/>
    </w:rPr>
  </w:style>
  <w:style w:type="table" w:styleId="TableGrid">
    <w:name w:val="Table Grid"/>
    <w:basedOn w:val="TableNormal"/>
    <w:uiPriority w:val="99"/>
    <w:rsid w:val="009B4CA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3">
    <w:name w:val="Body Text 3"/>
    <w:basedOn w:val="Normal"/>
    <w:link w:val="BodyText3Char"/>
    <w:uiPriority w:val="99"/>
    <w:rsid w:val="005D3A21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5D3A21"/>
    <w:rPr>
      <w:rFonts w:ascii="Times New Roman" w:hAnsi="Times New Roman" w:cs="Times New Roman"/>
      <w:snapToGrid w:val="0"/>
      <w:sz w:val="24"/>
      <w:shd w:val="clear" w:color="auto" w:fill="FFFFFF"/>
    </w:rPr>
  </w:style>
  <w:style w:type="character" w:styleId="Emphasis">
    <w:name w:val="Emphasis"/>
    <w:basedOn w:val="DefaultParagraphFont"/>
    <w:uiPriority w:val="99"/>
    <w:qFormat/>
    <w:locked/>
    <w:rsid w:val="003802A2"/>
    <w:rPr>
      <w:rFonts w:cs="Times New Roman"/>
      <w:i/>
      <w:iCs/>
    </w:rPr>
  </w:style>
  <w:style w:type="paragraph" w:customStyle="1" w:styleId="Akapitzlist">
    <w:name w:val="Akapit z listą"/>
    <w:basedOn w:val="Normal"/>
    <w:uiPriority w:val="99"/>
    <w:rsid w:val="003802A2"/>
    <w:pPr>
      <w:spacing w:after="0" w:line="240" w:lineRule="auto"/>
      <w:ind w:left="720"/>
    </w:pPr>
    <w:rPr>
      <w:lang w:eastAsia="pl-PL"/>
    </w:rPr>
  </w:style>
  <w:style w:type="paragraph" w:styleId="BodyText">
    <w:name w:val="Body Text"/>
    <w:basedOn w:val="Normal"/>
    <w:link w:val="BodyTextChar"/>
    <w:uiPriority w:val="99"/>
    <w:rsid w:val="003802A2"/>
    <w:pPr>
      <w:widowControl w:val="0"/>
      <w:spacing w:after="0" w:line="240" w:lineRule="auto"/>
      <w:jc w:val="both"/>
    </w:pPr>
    <w:rPr>
      <w:rFonts w:ascii="Times New Roman" w:hAnsi="Times New Roman"/>
      <w:sz w:val="24"/>
      <w:szCs w:val="20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3802A2"/>
    <w:rPr>
      <w:rFonts w:cs="Times New Roman"/>
    </w:rPr>
  </w:style>
  <w:style w:type="paragraph" w:styleId="ListParagraph">
    <w:name w:val="List Paragraph"/>
    <w:basedOn w:val="Normal"/>
    <w:uiPriority w:val="99"/>
    <w:qFormat/>
    <w:rsid w:val="003802A2"/>
    <w:pPr>
      <w:ind w:left="720"/>
      <w:contextualSpacing/>
    </w:pPr>
  </w:style>
  <w:style w:type="character" w:customStyle="1" w:styleId="ZnakZnak">
    <w:name w:val="Znak Znak"/>
    <w:basedOn w:val="DefaultParagraphFont"/>
    <w:uiPriority w:val="99"/>
    <w:semiHidden/>
    <w:rsid w:val="003802A2"/>
    <w:rPr>
      <w:rFonts w:ascii="Calibri" w:hAnsi="Calibri" w:cs="Times New Roman"/>
      <w:i/>
      <w:iCs/>
      <w:sz w:val="24"/>
      <w:szCs w:val="24"/>
      <w:lang w:eastAsia="en-US"/>
    </w:rPr>
  </w:style>
  <w:style w:type="character" w:customStyle="1" w:styleId="ZnakZnak2">
    <w:name w:val="Znak Znak2"/>
    <w:basedOn w:val="DefaultParagraphFont"/>
    <w:uiPriority w:val="99"/>
    <w:rsid w:val="003802A2"/>
    <w:rPr>
      <w:rFonts w:ascii="Times New Roman" w:hAnsi="Times New Roman" w:cs="Times New Roman"/>
      <w:sz w:val="24"/>
    </w:rPr>
  </w:style>
  <w:style w:type="character" w:customStyle="1" w:styleId="ZnakZnak3">
    <w:name w:val="Znak Znak3"/>
    <w:basedOn w:val="DefaultParagraphFont"/>
    <w:uiPriority w:val="99"/>
    <w:locked/>
    <w:rsid w:val="003802A2"/>
    <w:rPr>
      <w:rFonts w:ascii="Times New Roman" w:hAnsi="Times New Roman" w:cs="Times New Roman"/>
      <w:sz w:val="24"/>
    </w:rPr>
  </w:style>
  <w:style w:type="character" w:customStyle="1" w:styleId="ZnakZnak1">
    <w:name w:val="Znak Znak1"/>
    <w:basedOn w:val="DefaultParagraphFont"/>
    <w:uiPriority w:val="99"/>
    <w:locked/>
    <w:rsid w:val="003802A2"/>
    <w:rPr>
      <w:rFonts w:ascii="Times New Roman" w:hAnsi="Times New Roman" w:cs="Times New Roman"/>
      <w:i/>
      <w:sz w:val="24"/>
    </w:rPr>
  </w:style>
  <w:style w:type="character" w:customStyle="1" w:styleId="cbigtytul">
    <w:name w:val="c_big_tytul"/>
    <w:basedOn w:val="DefaultParagraphFont"/>
    <w:uiPriority w:val="99"/>
    <w:rsid w:val="003802A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849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9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9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9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9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9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9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49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166</TotalTime>
  <Pages>107</Pages>
  <Words>20246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Jarek R</dc:creator>
  <cp:keywords/>
  <dc:description/>
  <cp:lastModifiedBy>Kamil Klimek</cp:lastModifiedBy>
  <cp:revision>29</cp:revision>
  <cp:lastPrinted>2011-06-21T11:58:00Z</cp:lastPrinted>
  <dcterms:created xsi:type="dcterms:W3CDTF">2011-06-21T07:07:00Z</dcterms:created>
  <dcterms:modified xsi:type="dcterms:W3CDTF">2011-06-24T09:59:00Z</dcterms:modified>
</cp:coreProperties>
</file>